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5278" w:rsidRDefault="002266F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487680</wp:posOffset>
                </wp:positionH>
                <wp:positionV relativeFrom="paragraph">
                  <wp:posOffset>533400</wp:posOffset>
                </wp:positionV>
                <wp:extent cx="6659880" cy="4541520"/>
                <wp:effectExtent l="0" t="0" r="26670" b="1143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9880" cy="4541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66F1" w:rsidRPr="002620BA" w:rsidRDefault="002266F1" w:rsidP="002266F1">
                            <w:pPr>
                              <w:pStyle w:val="Heading1"/>
                              <w:rPr>
                                <w:rFonts w:ascii="Tahoma" w:hAnsi="Tahoma" w:cs="Tahoma"/>
                                <w:b/>
                                <w:sz w:val="22"/>
                              </w:rPr>
                            </w:pPr>
                            <w:r w:rsidRPr="002620BA">
                              <w:rPr>
                                <w:rFonts w:ascii="Tahoma" w:hAnsi="Tahoma" w:cs="Tahoma"/>
                                <w:b/>
                                <w:sz w:val="22"/>
                              </w:rPr>
                              <w:t>GOVERNORS OF BISHOP STOPFORD’S SCHOOL</w:t>
                            </w:r>
                          </w:p>
                          <w:p w:rsidR="002266F1" w:rsidRPr="002620BA" w:rsidRDefault="002266F1" w:rsidP="002266F1">
                            <w:pPr>
                              <w:pStyle w:val="Heading2"/>
                              <w:rPr>
                                <w:rFonts w:ascii="Tahoma" w:hAnsi="Tahoma" w:cs="Tahoma"/>
                                <w:b w:val="0"/>
                                <w:sz w:val="22"/>
                                <w:szCs w:val="22"/>
                              </w:rPr>
                            </w:pPr>
                            <w:r w:rsidRPr="002620BA">
                              <w:rPr>
                                <w:rFonts w:ascii="Tahoma" w:hAnsi="Tahoma" w:cs="Tahoma"/>
                                <w:b w:val="0"/>
                                <w:sz w:val="22"/>
                                <w:szCs w:val="22"/>
                              </w:rPr>
                              <w:t>Gift Aid Declaration Form</w:t>
                            </w:r>
                          </w:p>
                          <w:p w:rsidR="002266F1" w:rsidRPr="007C28C5" w:rsidRDefault="002266F1" w:rsidP="002266F1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2266F1" w:rsidRPr="00AA421B" w:rsidRDefault="002266F1" w:rsidP="002266F1">
                            <w:pPr>
                              <w:jc w:val="both"/>
                              <w:rPr>
                                <w:rFonts w:ascii="Tahoma" w:hAnsi="Tahoma" w:cs="Tahoma"/>
                              </w:rPr>
                            </w:pPr>
                            <w:r w:rsidRPr="007C28C5">
                              <w:rPr>
                                <w:rFonts w:ascii="Tahoma" w:hAnsi="Tahoma" w:cs="Tahoma"/>
                              </w:rPr>
                              <w:t>Full name:</w:t>
                            </w:r>
                            <w:r>
                              <w:rPr>
                                <w:rFonts w:ascii="Tahoma" w:hAnsi="Tahoma" w:cs="Tahoma"/>
                              </w:rPr>
                              <w:tab/>
                              <w:t xml:space="preserve"> ………………………………………</w:t>
                            </w:r>
                            <w:r w:rsidRPr="00AA421B">
                              <w:rPr>
                                <w:rFonts w:ascii="Tahoma" w:hAnsi="Tahoma" w:cs="Tahoma"/>
                              </w:rPr>
                              <w:t>………………………………………………………………</w:t>
                            </w:r>
                          </w:p>
                          <w:p w:rsidR="002266F1" w:rsidRPr="00AA421B" w:rsidRDefault="002266F1" w:rsidP="002266F1">
                            <w:pPr>
                              <w:jc w:val="both"/>
                              <w:rPr>
                                <w:rFonts w:ascii="Tahoma" w:hAnsi="Tahoma" w:cs="Tahoma"/>
                              </w:rPr>
                            </w:pPr>
                          </w:p>
                          <w:p w:rsidR="002266F1" w:rsidRPr="007C28C5" w:rsidRDefault="002266F1" w:rsidP="002266F1">
                            <w:pPr>
                              <w:jc w:val="both"/>
                              <w:rPr>
                                <w:rFonts w:ascii="Tahoma" w:hAnsi="Tahoma" w:cs="Tahoma"/>
                              </w:rPr>
                            </w:pPr>
                            <w:r w:rsidRPr="007C28C5">
                              <w:rPr>
                                <w:rFonts w:ascii="Tahoma" w:hAnsi="Tahoma" w:cs="Tahoma"/>
                              </w:rPr>
                              <w:t>Address:</w:t>
                            </w:r>
                            <w:r w:rsidRPr="007C28C5">
                              <w:rPr>
                                <w:rFonts w:ascii="Tahoma" w:hAnsi="Tahoma" w:cs="Tahoma"/>
                              </w:rPr>
                              <w:tab/>
                            </w:r>
                            <w:r>
                              <w:rPr>
                                <w:rFonts w:ascii="Tahoma" w:hAnsi="Tahoma" w:cs="Tahoma"/>
                              </w:rPr>
                              <w:t xml:space="preserve"> ………………………………………</w:t>
                            </w:r>
                            <w:r w:rsidRPr="00AA421B">
                              <w:rPr>
                                <w:rFonts w:ascii="Tahoma" w:hAnsi="Tahoma" w:cs="Tahoma"/>
                              </w:rPr>
                              <w:t>………………………………………………………………</w:t>
                            </w:r>
                          </w:p>
                          <w:p w:rsidR="002266F1" w:rsidRPr="007C28C5" w:rsidRDefault="002266F1" w:rsidP="002266F1">
                            <w:pPr>
                              <w:jc w:val="both"/>
                              <w:rPr>
                                <w:rFonts w:ascii="Tahoma" w:hAnsi="Tahoma" w:cs="Tahoma"/>
                              </w:rPr>
                            </w:pPr>
                          </w:p>
                          <w:p w:rsidR="002266F1" w:rsidRDefault="002266F1" w:rsidP="002266F1">
                            <w:pPr>
                              <w:ind w:left="720" w:firstLine="720"/>
                              <w:jc w:val="both"/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 xml:space="preserve"> ………………………………………</w:t>
                            </w:r>
                            <w:r w:rsidRPr="00AA421B">
                              <w:rPr>
                                <w:rFonts w:ascii="Tahoma" w:hAnsi="Tahoma" w:cs="Tahoma"/>
                              </w:rPr>
                              <w:t>………………………………………………………………</w:t>
                            </w:r>
                          </w:p>
                          <w:p w:rsidR="002266F1" w:rsidRPr="006E32CF" w:rsidRDefault="002266F1" w:rsidP="002266F1">
                            <w:pPr>
                              <w:ind w:left="720" w:firstLine="720"/>
                              <w:jc w:val="both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</w:p>
                          <w:p w:rsidR="002266F1" w:rsidRDefault="002266F1" w:rsidP="002266F1">
                            <w:pPr>
                              <w:jc w:val="both"/>
                              <w:rPr>
                                <w:rFonts w:ascii="Tahoma" w:hAnsi="Tahoma" w:cs="Tahoma"/>
                              </w:rPr>
                            </w:pPr>
                            <w:r w:rsidRPr="007C28C5">
                              <w:rPr>
                                <w:rFonts w:ascii="Tahoma" w:hAnsi="Tahoma" w:cs="Tahoma"/>
                              </w:rPr>
                              <w:t>Student’s name</w:t>
                            </w:r>
                            <w:r>
                              <w:rPr>
                                <w:rFonts w:ascii="Tahoma" w:hAnsi="Tahoma" w:cs="Tahoma"/>
                              </w:rPr>
                              <w:t>:</w:t>
                            </w:r>
                            <w:r w:rsidRPr="007C28C5">
                              <w:rPr>
                                <w:rFonts w:ascii="Tahoma" w:hAnsi="Tahoma" w:cs="Tahoma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</w:rPr>
                              <w:t>……………………………………</w:t>
                            </w:r>
                            <w:r w:rsidRPr="00AA421B">
                              <w:rPr>
                                <w:rFonts w:ascii="Tahoma" w:hAnsi="Tahoma" w:cs="Tahoma"/>
                              </w:rPr>
                              <w:t>………………………………………………………………</w:t>
                            </w:r>
                          </w:p>
                          <w:p w:rsidR="002266F1" w:rsidRPr="006E32CF" w:rsidRDefault="002266F1" w:rsidP="002266F1">
                            <w:pPr>
                              <w:jc w:val="both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</w:p>
                          <w:p w:rsidR="002266F1" w:rsidRPr="007C28C5" w:rsidRDefault="002266F1" w:rsidP="002266F1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clear" w:pos="720"/>
                              </w:tabs>
                              <w:spacing w:after="0" w:line="240" w:lineRule="auto"/>
                              <w:ind w:hanging="720"/>
                              <w:jc w:val="both"/>
                              <w:rPr>
                                <w:rFonts w:ascii="Tahoma" w:hAnsi="Tahoma" w:cs="Tahoma"/>
                              </w:rPr>
                            </w:pPr>
                            <w:r w:rsidRPr="007C28C5">
                              <w:rPr>
                                <w:rFonts w:ascii="Tahoma" w:hAnsi="Tahoma" w:cs="Tahoma"/>
                              </w:rPr>
                              <w:t>I want the Governors of the School to reclaim tax on all my donat</w:t>
                            </w:r>
                            <w:r>
                              <w:rPr>
                                <w:rFonts w:ascii="Tahoma" w:hAnsi="Tahoma" w:cs="Tahoma"/>
                              </w:rPr>
                              <w:t>ions to the School (currently 25</w:t>
                            </w:r>
                            <w:r w:rsidRPr="007C28C5">
                              <w:rPr>
                                <w:rFonts w:ascii="Tahoma" w:hAnsi="Tahoma" w:cs="Tahoma"/>
                              </w:rPr>
                              <w:t>p for every £1 given)</w:t>
                            </w:r>
                          </w:p>
                          <w:p w:rsidR="002266F1" w:rsidRPr="007C28C5" w:rsidRDefault="002266F1" w:rsidP="002266F1">
                            <w:pPr>
                              <w:jc w:val="both"/>
                              <w:rPr>
                                <w:rFonts w:ascii="Tahoma" w:hAnsi="Tahoma" w:cs="Tahoma"/>
                              </w:rPr>
                            </w:pPr>
                          </w:p>
                          <w:p w:rsidR="002266F1" w:rsidRPr="007C28C5" w:rsidRDefault="002266F1" w:rsidP="002266F1">
                            <w:pPr>
                              <w:jc w:val="both"/>
                              <w:rPr>
                                <w:rFonts w:ascii="Tahoma" w:hAnsi="Tahoma" w:cs="Tahoma"/>
                              </w:rPr>
                            </w:pPr>
                            <w:r w:rsidRPr="007C28C5">
                              <w:rPr>
                                <w:rFonts w:ascii="Tahoma" w:hAnsi="Tahoma" w:cs="Tahoma"/>
                              </w:rPr>
                              <w:t>Signature</w:t>
                            </w:r>
                            <w:r w:rsidRPr="007C28C5">
                              <w:rPr>
                                <w:rFonts w:ascii="Tahoma" w:hAnsi="Tahoma" w:cs="Tahoma"/>
                              </w:rPr>
                              <w:tab/>
                            </w:r>
                            <w:r>
                              <w:rPr>
                                <w:rFonts w:ascii="Tahoma" w:hAnsi="Tahoma" w:cs="Tahoma"/>
                              </w:rPr>
                              <w:t>………………………………………………………</w:t>
                            </w:r>
                            <w:r w:rsidRPr="00AA421B">
                              <w:rPr>
                                <w:rFonts w:ascii="Tahoma" w:hAnsi="Tahoma" w:cs="Tahoma"/>
                              </w:rPr>
                              <w:t>………</w:t>
                            </w:r>
                            <w:r>
                              <w:rPr>
                                <w:rFonts w:ascii="Tahoma" w:hAnsi="Tahoma" w:cs="Tahoma"/>
                              </w:rPr>
                              <w:t xml:space="preserve">  Date: </w:t>
                            </w:r>
                            <w:r w:rsidRPr="00AA421B">
                              <w:rPr>
                                <w:rFonts w:ascii="Tahoma" w:hAnsi="Tahoma" w:cs="Tahoma"/>
                              </w:rPr>
                              <w:t>……………………………</w:t>
                            </w:r>
                          </w:p>
                          <w:p w:rsidR="002266F1" w:rsidRPr="007C311C" w:rsidRDefault="002266F1" w:rsidP="002266F1">
                            <w:pPr>
                              <w:jc w:val="both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</w:p>
                          <w:p w:rsidR="002266F1" w:rsidRPr="002620BA" w:rsidRDefault="002266F1" w:rsidP="002266F1">
                            <w:pPr>
                              <w:ind w:left="720" w:hanging="720"/>
                              <w:jc w:val="both"/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</w:pPr>
                            <w:r w:rsidRPr="002620BA"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>NB</w:t>
                            </w:r>
                            <w:r w:rsidRPr="002620BA"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ab/>
                              <w:t>Please treat as Gift Aid donations all qualifying gifts of money made from the date of this declaration and</w:t>
                            </w:r>
                            <w:r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2620BA"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>in the past four years. I confirm I have paid or will pay an amount of Income Tax and/or</w:t>
                            </w:r>
                            <w:r w:rsidRPr="002620BA">
                              <w:rPr>
                                <w:rFonts w:ascii="Tahoma" w:hAnsi="Tahoma" w:cs="Tahoma"/>
                              </w:rPr>
                              <w:t xml:space="preserve"> </w:t>
                            </w:r>
                            <w:r w:rsidRPr="002620BA"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>Capital Gains Tax</w:t>
                            </w:r>
                            <w:r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2620BA"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>for each tax year (6 April to 5 April) that is at least equal to the amount of tax that all the</w:t>
                            </w:r>
                            <w:r w:rsidRPr="002620BA">
                              <w:rPr>
                                <w:rFonts w:ascii="Tahoma" w:hAnsi="Tahoma" w:cs="Tahoma"/>
                              </w:rPr>
                              <w:t xml:space="preserve"> </w:t>
                            </w:r>
                            <w:r w:rsidRPr="002620BA"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>charities</w:t>
                            </w:r>
                            <w:r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2620BA"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>(including churches) and Community Amateur Sports Clubs that I donate to will reclaim on my gifts for</w:t>
                            </w:r>
                            <w:r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2620BA"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>that tax year. I understand that other taxes such as VAT and Council Tax do not qualify.</w:t>
                            </w:r>
                          </w:p>
                          <w:p w:rsidR="002266F1" w:rsidRPr="002620BA" w:rsidRDefault="002266F1" w:rsidP="002266F1">
                            <w:p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2266F1" w:rsidRPr="002620BA" w:rsidRDefault="002266F1" w:rsidP="002266F1">
                            <w:p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2266F1" w:rsidRPr="002620BA" w:rsidRDefault="002266F1" w:rsidP="002266F1">
                            <w:p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8.4pt;margin-top:42pt;width:524.4pt;height:357.6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">
                <v:textbox>
                  <w:txbxContent>
                    <w:p w:rsidR="002266F1" w:rsidRPr="002620BA" w:rsidRDefault="002266F1" w:rsidP="002266F1">
                      <w:pPr>
                        <w:pStyle w:val="Heading1"/>
                        <w:rPr>
                          <w:rFonts w:ascii="Tahoma" w:hAnsi="Tahoma" w:cs="Tahoma"/>
                          <w:b/>
                          <w:sz w:val="22"/>
                        </w:rPr>
                      </w:pPr>
                      <w:r w:rsidRPr="002620BA">
                        <w:rPr>
                          <w:rFonts w:ascii="Tahoma" w:hAnsi="Tahoma" w:cs="Tahoma"/>
                          <w:b/>
                          <w:sz w:val="22"/>
                        </w:rPr>
                        <w:t>GOVERNORS OF BISHOP STOPFORD’S SCHOOL</w:t>
                      </w:r>
                    </w:p>
                    <w:p w:rsidR="002266F1" w:rsidRPr="002620BA" w:rsidRDefault="002266F1" w:rsidP="002266F1">
                      <w:pPr>
                        <w:pStyle w:val="Heading2"/>
                        <w:rPr>
                          <w:rFonts w:ascii="Tahoma" w:hAnsi="Tahoma" w:cs="Tahoma"/>
                          <w:b w:val="0"/>
                          <w:sz w:val="22"/>
                          <w:szCs w:val="22"/>
                        </w:rPr>
                      </w:pPr>
                      <w:r w:rsidRPr="002620BA">
                        <w:rPr>
                          <w:rFonts w:ascii="Tahoma" w:hAnsi="Tahoma" w:cs="Tahoma"/>
                          <w:b w:val="0"/>
                          <w:sz w:val="22"/>
                          <w:szCs w:val="22"/>
                        </w:rPr>
                        <w:t>Gift Aid Declaration Form</w:t>
                      </w:r>
                    </w:p>
                    <w:p w:rsidR="002266F1" w:rsidRPr="007C28C5" w:rsidRDefault="002266F1" w:rsidP="002266F1">
                      <w:pPr>
                        <w:jc w:val="center"/>
                        <w:rPr>
                          <w:u w:val="single"/>
                        </w:rPr>
                      </w:pPr>
                    </w:p>
                    <w:p w:rsidR="002266F1" w:rsidRPr="00AA421B" w:rsidRDefault="002266F1" w:rsidP="002266F1">
                      <w:pPr>
                        <w:jc w:val="both"/>
                        <w:rPr>
                          <w:rFonts w:ascii="Tahoma" w:hAnsi="Tahoma" w:cs="Tahoma"/>
                        </w:rPr>
                      </w:pPr>
                      <w:r w:rsidRPr="007C28C5">
                        <w:rPr>
                          <w:rFonts w:ascii="Tahoma" w:hAnsi="Tahoma" w:cs="Tahoma"/>
                        </w:rPr>
                        <w:t>Full name:</w:t>
                      </w:r>
                      <w:r>
                        <w:rPr>
                          <w:rFonts w:ascii="Tahoma" w:hAnsi="Tahoma" w:cs="Tahoma"/>
                        </w:rPr>
                        <w:tab/>
                        <w:t xml:space="preserve"> ………………………………………</w:t>
                      </w:r>
                      <w:r w:rsidRPr="00AA421B">
                        <w:rPr>
                          <w:rFonts w:ascii="Tahoma" w:hAnsi="Tahoma" w:cs="Tahoma"/>
                        </w:rPr>
                        <w:t>………………………………………………………………</w:t>
                      </w:r>
                    </w:p>
                    <w:p w:rsidR="002266F1" w:rsidRPr="00AA421B" w:rsidRDefault="002266F1" w:rsidP="002266F1">
                      <w:pPr>
                        <w:jc w:val="both"/>
                        <w:rPr>
                          <w:rFonts w:ascii="Tahoma" w:hAnsi="Tahoma" w:cs="Tahoma"/>
                        </w:rPr>
                      </w:pPr>
                    </w:p>
                    <w:p w:rsidR="002266F1" w:rsidRPr="007C28C5" w:rsidRDefault="002266F1" w:rsidP="002266F1">
                      <w:pPr>
                        <w:jc w:val="both"/>
                        <w:rPr>
                          <w:rFonts w:ascii="Tahoma" w:hAnsi="Tahoma" w:cs="Tahoma"/>
                        </w:rPr>
                      </w:pPr>
                      <w:r w:rsidRPr="007C28C5">
                        <w:rPr>
                          <w:rFonts w:ascii="Tahoma" w:hAnsi="Tahoma" w:cs="Tahoma"/>
                        </w:rPr>
                        <w:t>Address:</w:t>
                      </w:r>
                      <w:r w:rsidRPr="007C28C5">
                        <w:rPr>
                          <w:rFonts w:ascii="Tahoma" w:hAnsi="Tahoma" w:cs="Tahoma"/>
                        </w:rPr>
                        <w:tab/>
                      </w:r>
                      <w:r>
                        <w:rPr>
                          <w:rFonts w:ascii="Tahoma" w:hAnsi="Tahoma" w:cs="Tahoma"/>
                        </w:rPr>
                        <w:t xml:space="preserve"> ………………………………………</w:t>
                      </w:r>
                      <w:r w:rsidRPr="00AA421B">
                        <w:rPr>
                          <w:rFonts w:ascii="Tahoma" w:hAnsi="Tahoma" w:cs="Tahoma"/>
                        </w:rPr>
                        <w:t>………………………………………………………………</w:t>
                      </w:r>
                    </w:p>
                    <w:p w:rsidR="002266F1" w:rsidRPr="007C28C5" w:rsidRDefault="002266F1" w:rsidP="002266F1">
                      <w:pPr>
                        <w:jc w:val="both"/>
                        <w:rPr>
                          <w:rFonts w:ascii="Tahoma" w:hAnsi="Tahoma" w:cs="Tahoma"/>
                        </w:rPr>
                      </w:pPr>
                    </w:p>
                    <w:p w:rsidR="002266F1" w:rsidRDefault="002266F1" w:rsidP="002266F1">
                      <w:pPr>
                        <w:ind w:left="720" w:firstLine="720"/>
                        <w:jc w:val="both"/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 xml:space="preserve"> ………………………………………</w:t>
                      </w:r>
                      <w:r w:rsidRPr="00AA421B">
                        <w:rPr>
                          <w:rFonts w:ascii="Tahoma" w:hAnsi="Tahoma" w:cs="Tahoma"/>
                        </w:rPr>
                        <w:t>………………………………………………………………</w:t>
                      </w:r>
                    </w:p>
                    <w:p w:rsidR="002266F1" w:rsidRPr="006E32CF" w:rsidRDefault="002266F1" w:rsidP="002266F1">
                      <w:pPr>
                        <w:ind w:left="720" w:firstLine="720"/>
                        <w:jc w:val="both"/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</w:p>
                    <w:p w:rsidR="002266F1" w:rsidRDefault="002266F1" w:rsidP="002266F1">
                      <w:pPr>
                        <w:jc w:val="both"/>
                        <w:rPr>
                          <w:rFonts w:ascii="Tahoma" w:hAnsi="Tahoma" w:cs="Tahoma"/>
                        </w:rPr>
                      </w:pPr>
                      <w:r w:rsidRPr="007C28C5">
                        <w:rPr>
                          <w:rFonts w:ascii="Tahoma" w:hAnsi="Tahoma" w:cs="Tahoma"/>
                        </w:rPr>
                        <w:t>Student’s name</w:t>
                      </w:r>
                      <w:r>
                        <w:rPr>
                          <w:rFonts w:ascii="Tahoma" w:hAnsi="Tahoma" w:cs="Tahoma"/>
                        </w:rPr>
                        <w:t>:</w:t>
                      </w:r>
                      <w:r w:rsidRPr="007C28C5">
                        <w:rPr>
                          <w:rFonts w:ascii="Tahoma" w:hAnsi="Tahoma" w:cs="Tahoma"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</w:rPr>
                        <w:t>……………………………………</w:t>
                      </w:r>
                      <w:r w:rsidRPr="00AA421B">
                        <w:rPr>
                          <w:rFonts w:ascii="Tahoma" w:hAnsi="Tahoma" w:cs="Tahoma"/>
                        </w:rPr>
                        <w:t>………………………………………………………………</w:t>
                      </w:r>
                    </w:p>
                    <w:p w:rsidR="002266F1" w:rsidRPr="006E32CF" w:rsidRDefault="002266F1" w:rsidP="002266F1">
                      <w:pPr>
                        <w:jc w:val="both"/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</w:p>
                    <w:p w:rsidR="002266F1" w:rsidRPr="007C28C5" w:rsidRDefault="002266F1" w:rsidP="002266F1">
                      <w:pPr>
                        <w:numPr>
                          <w:ilvl w:val="0"/>
                          <w:numId w:val="1"/>
                        </w:numPr>
                        <w:tabs>
                          <w:tab w:val="clear" w:pos="720"/>
                        </w:tabs>
                        <w:spacing w:after="0" w:line="240" w:lineRule="auto"/>
                        <w:ind w:hanging="720"/>
                        <w:jc w:val="both"/>
                        <w:rPr>
                          <w:rFonts w:ascii="Tahoma" w:hAnsi="Tahoma" w:cs="Tahoma"/>
                        </w:rPr>
                      </w:pPr>
                      <w:r w:rsidRPr="007C28C5">
                        <w:rPr>
                          <w:rFonts w:ascii="Tahoma" w:hAnsi="Tahoma" w:cs="Tahoma"/>
                        </w:rPr>
                        <w:t>I want the Governors of the School to reclaim tax on all my donat</w:t>
                      </w:r>
                      <w:r>
                        <w:rPr>
                          <w:rFonts w:ascii="Tahoma" w:hAnsi="Tahoma" w:cs="Tahoma"/>
                        </w:rPr>
                        <w:t>ions to the School (currently 25</w:t>
                      </w:r>
                      <w:r w:rsidRPr="007C28C5">
                        <w:rPr>
                          <w:rFonts w:ascii="Tahoma" w:hAnsi="Tahoma" w:cs="Tahoma"/>
                        </w:rPr>
                        <w:t>p for every £1 given)</w:t>
                      </w:r>
                    </w:p>
                    <w:p w:rsidR="002266F1" w:rsidRPr="007C28C5" w:rsidRDefault="002266F1" w:rsidP="002266F1">
                      <w:pPr>
                        <w:jc w:val="both"/>
                        <w:rPr>
                          <w:rFonts w:ascii="Tahoma" w:hAnsi="Tahoma" w:cs="Tahoma"/>
                        </w:rPr>
                      </w:pPr>
                    </w:p>
                    <w:p w:rsidR="002266F1" w:rsidRPr="007C28C5" w:rsidRDefault="002266F1" w:rsidP="002266F1">
                      <w:pPr>
                        <w:jc w:val="both"/>
                        <w:rPr>
                          <w:rFonts w:ascii="Tahoma" w:hAnsi="Tahoma" w:cs="Tahoma"/>
                        </w:rPr>
                      </w:pPr>
                      <w:r w:rsidRPr="007C28C5">
                        <w:rPr>
                          <w:rFonts w:ascii="Tahoma" w:hAnsi="Tahoma" w:cs="Tahoma"/>
                        </w:rPr>
                        <w:t>Signature</w:t>
                      </w:r>
                      <w:r w:rsidRPr="007C28C5">
                        <w:rPr>
                          <w:rFonts w:ascii="Tahoma" w:hAnsi="Tahoma" w:cs="Tahoma"/>
                        </w:rPr>
                        <w:tab/>
                      </w:r>
                      <w:r>
                        <w:rPr>
                          <w:rFonts w:ascii="Tahoma" w:hAnsi="Tahoma" w:cs="Tahoma"/>
                        </w:rPr>
                        <w:t>………………………………………………………</w:t>
                      </w:r>
                      <w:r w:rsidRPr="00AA421B">
                        <w:rPr>
                          <w:rFonts w:ascii="Tahoma" w:hAnsi="Tahoma" w:cs="Tahoma"/>
                        </w:rPr>
                        <w:t>………</w:t>
                      </w:r>
                      <w:r>
                        <w:rPr>
                          <w:rFonts w:ascii="Tahoma" w:hAnsi="Tahoma" w:cs="Tahoma"/>
                        </w:rPr>
                        <w:t xml:space="preserve">  Date: </w:t>
                      </w:r>
                      <w:r w:rsidRPr="00AA421B">
                        <w:rPr>
                          <w:rFonts w:ascii="Tahoma" w:hAnsi="Tahoma" w:cs="Tahoma"/>
                        </w:rPr>
                        <w:t>……………………………</w:t>
                      </w:r>
                    </w:p>
                    <w:p w:rsidR="002266F1" w:rsidRPr="007C311C" w:rsidRDefault="002266F1" w:rsidP="002266F1">
                      <w:pPr>
                        <w:jc w:val="both"/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</w:p>
                    <w:p w:rsidR="002266F1" w:rsidRPr="002620BA" w:rsidRDefault="002266F1" w:rsidP="002266F1">
                      <w:pPr>
                        <w:ind w:left="720" w:hanging="720"/>
                        <w:jc w:val="both"/>
                        <w:rPr>
                          <w:rFonts w:ascii="Tahoma" w:hAnsi="Tahoma" w:cs="Tahoma"/>
                          <w:sz w:val="18"/>
                          <w:szCs w:val="18"/>
                        </w:rPr>
                      </w:pPr>
                      <w:r w:rsidRPr="002620BA">
                        <w:rPr>
                          <w:rFonts w:ascii="Tahoma" w:hAnsi="Tahoma" w:cs="Tahoma"/>
                          <w:sz w:val="18"/>
                          <w:szCs w:val="18"/>
                        </w:rPr>
                        <w:t>NB</w:t>
                      </w:r>
                      <w:r w:rsidRPr="002620BA">
                        <w:rPr>
                          <w:rFonts w:ascii="Tahoma" w:hAnsi="Tahoma" w:cs="Tahoma"/>
                          <w:sz w:val="18"/>
                          <w:szCs w:val="18"/>
                        </w:rPr>
                        <w:tab/>
                        <w:t>Please treat as Gift Aid donations all qualifying gifts of money made from the date of this declaration and</w:t>
                      </w:r>
                      <w:r>
                        <w:rPr>
                          <w:rFonts w:ascii="Tahoma" w:hAnsi="Tahoma" w:cs="Tahoma"/>
                          <w:sz w:val="18"/>
                          <w:szCs w:val="18"/>
                        </w:rPr>
                        <w:t xml:space="preserve"> </w:t>
                      </w:r>
                      <w:r w:rsidRPr="002620BA">
                        <w:rPr>
                          <w:rFonts w:ascii="Tahoma" w:hAnsi="Tahoma" w:cs="Tahoma"/>
                          <w:sz w:val="18"/>
                          <w:szCs w:val="18"/>
                        </w:rPr>
                        <w:t>in the past four years. I confirm I have paid or will pay an amount of Income Tax and/or</w:t>
                      </w:r>
                      <w:r w:rsidRPr="002620BA">
                        <w:rPr>
                          <w:rFonts w:ascii="Tahoma" w:hAnsi="Tahoma" w:cs="Tahoma"/>
                        </w:rPr>
                        <w:t xml:space="preserve"> </w:t>
                      </w:r>
                      <w:r w:rsidRPr="002620BA">
                        <w:rPr>
                          <w:rFonts w:ascii="Tahoma" w:hAnsi="Tahoma" w:cs="Tahoma"/>
                          <w:sz w:val="18"/>
                          <w:szCs w:val="18"/>
                        </w:rPr>
                        <w:t>Capital Gains Tax</w:t>
                      </w:r>
                      <w:r>
                        <w:rPr>
                          <w:rFonts w:ascii="Tahoma" w:hAnsi="Tahoma" w:cs="Tahoma"/>
                          <w:sz w:val="18"/>
                          <w:szCs w:val="18"/>
                        </w:rPr>
                        <w:t xml:space="preserve"> </w:t>
                      </w:r>
                      <w:r w:rsidRPr="002620BA">
                        <w:rPr>
                          <w:rFonts w:ascii="Tahoma" w:hAnsi="Tahoma" w:cs="Tahoma"/>
                          <w:sz w:val="18"/>
                          <w:szCs w:val="18"/>
                        </w:rPr>
                        <w:t>for each tax year (6 April to 5 April) that is at least equal to the amount of tax that all the</w:t>
                      </w:r>
                      <w:r w:rsidRPr="002620BA">
                        <w:rPr>
                          <w:rFonts w:ascii="Tahoma" w:hAnsi="Tahoma" w:cs="Tahoma"/>
                        </w:rPr>
                        <w:t xml:space="preserve"> </w:t>
                      </w:r>
                      <w:r w:rsidRPr="002620BA">
                        <w:rPr>
                          <w:rFonts w:ascii="Tahoma" w:hAnsi="Tahoma" w:cs="Tahoma"/>
                          <w:sz w:val="18"/>
                          <w:szCs w:val="18"/>
                        </w:rPr>
                        <w:t>charities</w:t>
                      </w:r>
                      <w:r>
                        <w:rPr>
                          <w:rFonts w:ascii="Tahoma" w:hAnsi="Tahoma" w:cs="Tahoma"/>
                          <w:sz w:val="18"/>
                          <w:szCs w:val="18"/>
                        </w:rPr>
                        <w:t xml:space="preserve"> </w:t>
                      </w:r>
                      <w:r w:rsidRPr="002620BA">
                        <w:rPr>
                          <w:rFonts w:ascii="Tahoma" w:hAnsi="Tahoma" w:cs="Tahoma"/>
                          <w:sz w:val="18"/>
                          <w:szCs w:val="18"/>
                        </w:rPr>
                        <w:t>(including churches) and Community Amateur Sports Clubs that I donate to will reclaim on my gifts for</w:t>
                      </w:r>
                      <w:r>
                        <w:rPr>
                          <w:rFonts w:ascii="Tahoma" w:hAnsi="Tahoma" w:cs="Tahoma"/>
                          <w:sz w:val="18"/>
                          <w:szCs w:val="18"/>
                        </w:rPr>
                        <w:t xml:space="preserve"> </w:t>
                      </w:r>
                      <w:r w:rsidRPr="002620BA">
                        <w:rPr>
                          <w:rFonts w:ascii="Tahoma" w:hAnsi="Tahoma" w:cs="Tahoma"/>
                          <w:sz w:val="18"/>
                          <w:szCs w:val="18"/>
                        </w:rPr>
                        <w:t>that tax year. I understand that other taxes such as VAT and Council Tax do not qualify.</w:t>
                      </w:r>
                    </w:p>
                    <w:p w:rsidR="002266F1" w:rsidRPr="002620BA" w:rsidRDefault="002266F1" w:rsidP="002266F1">
                      <w:pPr>
                        <w:jc w:val="both"/>
                        <w:rPr>
                          <w:sz w:val="18"/>
                          <w:szCs w:val="18"/>
                        </w:rPr>
                      </w:pPr>
                    </w:p>
                    <w:p w:rsidR="002266F1" w:rsidRPr="002620BA" w:rsidRDefault="002266F1" w:rsidP="002266F1">
                      <w:pPr>
                        <w:jc w:val="both"/>
                        <w:rPr>
                          <w:sz w:val="18"/>
                          <w:szCs w:val="18"/>
                        </w:rPr>
                      </w:pPr>
                    </w:p>
                    <w:p w:rsidR="002266F1" w:rsidRPr="002620BA" w:rsidRDefault="002266F1" w:rsidP="002266F1">
                      <w:pPr>
                        <w:jc w:val="both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54EB5">
        <w:t xml:space="preserve"> Please could you complete the box below if you pay income tax; the School will then be able to reclaim the tax you have paid on your donations.</w:t>
      </w:r>
    </w:p>
    <w:p w:rsidR="00E54EB5" w:rsidRDefault="00E54EB5">
      <w:r>
        <w:t xml:space="preserve">       Thank you.</w:t>
      </w:r>
    </w:p>
    <w:p w:rsidR="00E54EB5" w:rsidRDefault="00E54EB5"/>
    <w:sectPr w:rsidR="00E54EB5" w:rsidSect="002266F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A2316A"/>
    <w:multiLevelType w:val="hybridMultilevel"/>
    <w:tmpl w:val="B042404A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6F1"/>
    <w:rsid w:val="00000B07"/>
    <w:rsid w:val="000011DE"/>
    <w:rsid w:val="00033E09"/>
    <w:rsid w:val="000361F9"/>
    <w:rsid w:val="00036A14"/>
    <w:rsid w:val="00036CA8"/>
    <w:rsid w:val="000403FC"/>
    <w:rsid w:val="0004056C"/>
    <w:rsid w:val="00043198"/>
    <w:rsid w:val="00053092"/>
    <w:rsid w:val="00056F93"/>
    <w:rsid w:val="00063FE5"/>
    <w:rsid w:val="000661AE"/>
    <w:rsid w:val="00096402"/>
    <w:rsid w:val="000974F0"/>
    <w:rsid w:val="000A1759"/>
    <w:rsid w:val="000B0563"/>
    <w:rsid w:val="000B233A"/>
    <w:rsid w:val="000B2E28"/>
    <w:rsid w:val="000B7817"/>
    <w:rsid w:val="000C211A"/>
    <w:rsid w:val="000C3CFB"/>
    <w:rsid w:val="000C46DF"/>
    <w:rsid w:val="000C5329"/>
    <w:rsid w:val="000C5574"/>
    <w:rsid w:val="000D184B"/>
    <w:rsid w:val="000E1C68"/>
    <w:rsid w:val="000E31DF"/>
    <w:rsid w:val="000F5C85"/>
    <w:rsid w:val="001030B2"/>
    <w:rsid w:val="0010347F"/>
    <w:rsid w:val="0010350E"/>
    <w:rsid w:val="001070B2"/>
    <w:rsid w:val="001111B8"/>
    <w:rsid w:val="00112D34"/>
    <w:rsid w:val="0011355B"/>
    <w:rsid w:val="00114445"/>
    <w:rsid w:val="00114D0A"/>
    <w:rsid w:val="00123E92"/>
    <w:rsid w:val="00141FFF"/>
    <w:rsid w:val="001507B6"/>
    <w:rsid w:val="001576BB"/>
    <w:rsid w:val="00157CE5"/>
    <w:rsid w:val="0016414B"/>
    <w:rsid w:val="00167557"/>
    <w:rsid w:val="00170B5D"/>
    <w:rsid w:val="00182412"/>
    <w:rsid w:val="00190C27"/>
    <w:rsid w:val="00193B53"/>
    <w:rsid w:val="00193BB8"/>
    <w:rsid w:val="0019403A"/>
    <w:rsid w:val="001A0426"/>
    <w:rsid w:val="001A1597"/>
    <w:rsid w:val="001A3582"/>
    <w:rsid w:val="001A485C"/>
    <w:rsid w:val="001A6DB4"/>
    <w:rsid w:val="001A7363"/>
    <w:rsid w:val="001B2895"/>
    <w:rsid w:val="001D37BC"/>
    <w:rsid w:val="001D3898"/>
    <w:rsid w:val="001D3D6A"/>
    <w:rsid w:val="001D58DC"/>
    <w:rsid w:val="001E6BEC"/>
    <w:rsid w:val="001F0FD9"/>
    <w:rsid w:val="001F119E"/>
    <w:rsid w:val="001F2B6B"/>
    <w:rsid w:val="001F4051"/>
    <w:rsid w:val="001F5C24"/>
    <w:rsid w:val="001F6520"/>
    <w:rsid w:val="00211943"/>
    <w:rsid w:val="002128BC"/>
    <w:rsid w:val="002136EA"/>
    <w:rsid w:val="00225405"/>
    <w:rsid w:val="002266F1"/>
    <w:rsid w:val="002306D7"/>
    <w:rsid w:val="002353F8"/>
    <w:rsid w:val="002371C2"/>
    <w:rsid w:val="002418FE"/>
    <w:rsid w:val="00253047"/>
    <w:rsid w:val="00255C8B"/>
    <w:rsid w:val="002570F6"/>
    <w:rsid w:val="00265A36"/>
    <w:rsid w:val="00270A9A"/>
    <w:rsid w:val="00270B88"/>
    <w:rsid w:val="0027128D"/>
    <w:rsid w:val="0028166A"/>
    <w:rsid w:val="00284A8C"/>
    <w:rsid w:val="002855B1"/>
    <w:rsid w:val="002859CF"/>
    <w:rsid w:val="00285D51"/>
    <w:rsid w:val="00287A36"/>
    <w:rsid w:val="002938A7"/>
    <w:rsid w:val="002A6C10"/>
    <w:rsid w:val="002B0E3D"/>
    <w:rsid w:val="002B5B7B"/>
    <w:rsid w:val="002C1FEB"/>
    <w:rsid w:val="002D12D3"/>
    <w:rsid w:val="002D53E9"/>
    <w:rsid w:val="002E20F0"/>
    <w:rsid w:val="002E2A25"/>
    <w:rsid w:val="002F16AB"/>
    <w:rsid w:val="002F6746"/>
    <w:rsid w:val="002F6B03"/>
    <w:rsid w:val="002F76D9"/>
    <w:rsid w:val="002F77BA"/>
    <w:rsid w:val="003005F7"/>
    <w:rsid w:val="003025A6"/>
    <w:rsid w:val="00305337"/>
    <w:rsid w:val="00307EE2"/>
    <w:rsid w:val="0031011F"/>
    <w:rsid w:val="00311E3F"/>
    <w:rsid w:val="003131D1"/>
    <w:rsid w:val="0032105C"/>
    <w:rsid w:val="0032465C"/>
    <w:rsid w:val="003267A5"/>
    <w:rsid w:val="00327B1D"/>
    <w:rsid w:val="0033369B"/>
    <w:rsid w:val="00337C29"/>
    <w:rsid w:val="003435C5"/>
    <w:rsid w:val="003451F2"/>
    <w:rsid w:val="00345BBE"/>
    <w:rsid w:val="00353AFD"/>
    <w:rsid w:val="003548EA"/>
    <w:rsid w:val="003602FF"/>
    <w:rsid w:val="003619F4"/>
    <w:rsid w:val="00363D4F"/>
    <w:rsid w:val="00363E62"/>
    <w:rsid w:val="0036450C"/>
    <w:rsid w:val="003704F5"/>
    <w:rsid w:val="00370630"/>
    <w:rsid w:val="00370F00"/>
    <w:rsid w:val="0037120B"/>
    <w:rsid w:val="003715F4"/>
    <w:rsid w:val="0037234D"/>
    <w:rsid w:val="00373E6C"/>
    <w:rsid w:val="00375FCD"/>
    <w:rsid w:val="003822FB"/>
    <w:rsid w:val="00392118"/>
    <w:rsid w:val="00392484"/>
    <w:rsid w:val="00393C65"/>
    <w:rsid w:val="00397342"/>
    <w:rsid w:val="003A10ED"/>
    <w:rsid w:val="003A14B2"/>
    <w:rsid w:val="003A39A5"/>
    <w:rsid w:val="003A3B1D"/>
    <w:rsid w:val="003A58B2"/>
    <w:rsid w:val="003A7BEF"/>
    <w:rsid w:val="003A7F6B"/>
    <w:rsid w:val="003B3C19"/>
    <w:rsid w:val="003B3FAF"/>
    <w:rsid w:val="003B6882"/>
    <w:rsid w:val="003C4F27"/>
    <w:rsid w:val="003C6157"/>
    <w:rsid w:val="003D23DC"/>
    <w:rsid w:val="003D32EA"/>
    <w:rsid w:val="003D3E52"/>
    <w:rsid w:val="003D535C"/>
    <w:rsid w:val="003D6A40"/>
    <w:rsid w:val="003D7473"/>
    <w:rsid w:val="003E205A"/>
    <w:rsid w:val="003E729B"/>
    <w:rsid w:val="003F2005"/>
    <w:rsid w:val="004002E8"/>
    <w:rsid w:val="00404207"/>
    <w:rsid w:val="004062BD"/>
    <w:rsid w:val="004108D6"/>
    <w:rsid w:val="00413B7C"/>
    <w:rsid w:val="00421685"/>
    <w:rsid w:val="00434544"/>
    <w:rsid w:val="00435390"/>
    <w:rsid w:val="004366BF"/>
    <w:rsid w:val="00436DD5"/>
    <w:rsid w:val="00445CF1"/>
    <w:rsid w:val="004469AB"/>
    <w:rsid w:val="0044743E"/>
    <w:rsid w:val="00454042"/>
    <w:rsid w:val="0045679C"/>
    <w:rsid w:val="00470CB3"/>
    <w:rsid w:val="00473BA4"/>
    <w:rsid w:val="00485751"/>
    <w:rsid w:val="00486F00"/>
    <w:rsid w:val="00491B8F"/>
    <w:rsid w:val="0049391A"/>
    <w:rsid w:val="004961DF"/>
    <w:rsid w:val="004A0A48"/>
    <w:rsid w:val="004A0AF3"/>
    <w:rsid w:val="004A30B1"/>
    <w:rsid w:val="004A4D3A"/>
    <w:rsid w:val="004C0ED7"/>
    <w:rsid w:val="004D006F"/>
    <w:rsid w:val="004D2ABD"/>
    <w:rsid w:val="004D35D6"/>
    <w:rsid w:val="004D61D0"/>
    <w:rsid w:val="004E1911"/>
    <w:rsid w:val="004E2A6F"/>
    <w:rsid w:val="004F15A6"/>
    <w:rsid w:val="004F48DD"/>
    <w:rsid w:val="00504086"/>
    <w:rsid w:val="005111AC"/>
    <w:rsid w:val="00511B50"/>
    <w:rsid w:val="00524C88"/>
    <w:rsid w:val="00526D01"/>
    <w:rsid w:val="00530E53"/>
    <w:rsid w:val="005354A3"/>
    <w:rsid w:val="00544B92"/>
    <w:rsid w:val="005471B8"/>
    <w:rsid w:val="00547C6E"/>
    <w:rsid w:val="00551BC7"/>
    <w:rsid w:val="00553DDC"/>
    <w:rsid w:val="005610F7"/>
    <w:rsid w:val="00562AAB"/>
    <w:rsid w:val="00562FA5"/>
    <w:rsid w:val="00564935"/>
    <w:rsid w:val="005650D3"/>
    <w:rsid w:val="00567004"/>
    <w:rsid w:val="0057053C"/>
    <w:rsid w:val="00571CFB"/>
    <w:rsid w:val="00577126"/>
    <w:rsid w:val="00580420"/>
    <w:rsid w:val="00581D44"/>
    <w:rsid w:val="005915FD"/>
    <w:rsid w:val="00592633"/>
    <w:rsid w:val="00592BDA"/>
    <w:rsid w:val="005A4D9D"/>
    <w:rsid w:val="005B07B0"/>
    <w:rsid w:val="005B729F"/>
    <w:rsid w:val="005C0208"/>
    <w:rsid w:val="005C28B2"/>
    <w:rsid w:val="005C37D4"/>
    <w:rsid w:val="005C395D"/>
    <w:rsid w:val="005D0A82"/>
    <w:rsid w:val="005D0B42"/>
    <w:rsid w:val="005E1335"/>
    <w:rsid w:val="005E14E2"/>
    <w:rsid w:val="005E172C"/>
    <w:rsid w:val="005E64B9"/>
    <w:rsid w:val="005E6C7A"/>
    <w:rsid w:val="005F55FE"/>
    <w:rsid w:val="005F6C2A"/>
    <w:rsid w:val="0060167F"/>
    <w:rsid w:val="00602577"/>
    <w:rsid w:val="006032B7"/>
    <w:rsid w:val="00603C7B"/>
    <w:rsid w:val="0060708C"/>
    <w:rsid w:val="0061466A"/>
    <w:rsid w:val="00617956"/>
    <w:rsid w:val="00622A09"/>
    <w:rsid w:val="006350E2"/>
    <w:rsid w:val="00643133"/>
    <w:rsid w:val="00643D6F"/>
    <w:rsid w:val="0064455F"/>
    <w:rsid w:val="00650FE4"/>
    <w:rsid w:val="00654DDF"/>
    <w:rsid w:val="006624E0"/>
    <w:rsid w:val="006633F1"/>
    <w:rsid w:val="006656BA"/>
    <w:rsid w:val="00666DF2"/>
    <w:rsid w:val="0067599C"/>
    <w:rsid w:val="00675A07"/>
    <w:rsid w:val="006775A5"/>
    <w:rsid w:val="00697A98"/>
    <w:rsid w:val="006A0DC2"/>
    <w:rsid w:val="006A731F"/>
    <w:rsid w:val="006B1238"/>
    <w:rsid w:val="006C21CD"/>
    <w:rsid w:val="006C4DAD"/>
    <w:rsid w:val="006C7175"/>
    <w:rsid w:val="006D3D0B"/>
    <w:rsid w:val="006D6825"/>
    <w:rsid w:val="006F26A8"/>
    <w:rsid w:val="00701E87"/>
    <w:rsid w:val="00703B1B"/>
    <w:rsid w:val="007072E9"/>
    <w:rsid w:val="0071096C"/>
    <w:rsid w:val="00715E6E"/>
    <w:rsid w:val="007208E0"/>
    <w:rsid w:val="00725C70"/>
    <w:rsid w:val="0073417C"/>
    <w:rsid w:val="00737170"/>
    <w:rsid w:val="00740658"/>
    <w:rsid w:val="007414F5"/>
    <w:rsid w:val="00746D81"/>
    <w:rsid w:val="00757D89"/>
    <w:rsid w:val="007640F8"/>
    <w:rsid w:val="00764D33"/>
    <w:rsid w:val="007656A8"/>
    <w:rsid w:val="007679CC"/>
    <w:rsid w:val="007840B5"/>
    <w:rsid w:val="00790B0B"/>
    <w:rsid w:val="00795077"/>
    <w:rsid w:val="007A3047"/>
    <w:rsid w:val="007B0E2A"/>
    <w:rsid w:val="007B7BFA"/>
    <w:rsid w:val="007C54D4"/>
    <w:rsid w:val="007F1D13"/>
    <w:rsid w:val="007F3662"/>
    <w:rsid w:val="007F6E86"/>
    <w:rsid w:val="00800795"/>
    <w:rsid w:val="00803B1C"/>
    <w:rsid w:val="00804AEA"/>
    <w:rsid w:val="008133A0"/>
    <w:rsid w:val="008379A2"/>
    <w:rsid w:val="008412F3"/>
    <w:rsid w:val="00852476"/>
    <w:rsid w:val="0085557F"/>
    <w:rsid w:val="008563C1"/>
    <w:rsid w:val="00861B99"/>
    <w:rsid w:val="008645E7"/>
    <w:rsid w:val="0086541A"/>
    <w:rsid w:val="00865CC4"/>
    <w:rsid w:val="00866433"/>
    <w:rsid w:val="00871D5D"/>
    <w:rsid w:val="0087416F"/>
    <w:rsid w:val="008827F2"/>
    <w:rsid w:val="00885614"/>
    <w:rsid w:val="00891813"/>
    <w:rsid w:val="0089313B"/>
    <w:rsid w:val="008942DD"/>
    <w:rsid w:val="00895702"/>
    <w:rsid w:val="008A38C5"/>
    <w:rsid w:val="008A5EB0"/>
    <w:rsid w:val="008B1888"/>
    <w:rsid w:val="008B1BBA"/>
    <w:rsid w:val="008B4763"/>
    <w:rsid w:val="008B52EE"/>
    <w:rsid w:val="008C04B6"/>
    <w:rsid w:val="008C0964"/>
    <w:rsid w:val="008C0A46"/>
    <w:rsid w:val="008C2F27"/>
    <w:rsid w:val="008C417B"/>
    <w:rsid w:val="008C7025"/>
    <w:rsid w:val="008C7CF5"/>
    <w:rsid w:val="008D0BA1"/>
    <w:rsid w:val="008D58F6"/>
    <w:rsid w:val="008D706B"/>
    <w:rsid w:val="008E07FC"/>
    <w:rsid w:val="008E26C0"/>
    <w:rsid w:val="008E46CE"/>
    <w:rsid w:val="008F29D4"/>
    <w:rsid w:val="008F36EA"/>
    <w:rsid w:val="008F40EE"/>
    <w:rsid w:val="008F547C"/>
    <w:rsid w:val="009015C0"/>
    <w:rsid w:val="00901E81"/>
    <w:rsid w:val="00912689"/>
    <w:rsid w:val="0092137A"/>
    <w:rsid w:val="00921C05"/>
    <w:rsid w:val="00927B7B"/>
    <w:rsid w:val="00930A0E"/>
    <w:rsid w:val="009419B4"/>
    <w:rsid w:val="009435AB"/>
    <w:rsid w:val="009450F6"/>
    <w:rsid w:val="009463FA"/>
    <w:rsid w:val="009539D4"/>
    <w:rsid w:val="00955650"/>
    <w:rsid w:val="00956E6B"/>
    <w:rsid w:val="009605D7"/>
    <w:rsid w:val="009611A2"/>
    <w:rsid w:val="00964A33"/>
    <w:rsid w:val="00965B47"/>
    <w:rsid w:val="00967B71"/>
    <w:rsid w:val="00970505"/>
    <w:rsid w:val="0097753C"/>
    <w:rsid w:val="00981EBF"/>
    <w:rsid w:val="00986080"/>
    <w:rsid w:val="00986239"/>
    <w:rsid w:val="00995252"/>
    <w:rsid w:val="009965B3"/>
    <w:rsid w:val="009A4070"/>
    <w:rsid w:val="009B2B20"/>
    <w:rsid w:val="009B5A0C"/>
    <w:rsid w:val="009B7003"/>
    <w:rsid w:val="009C07D9"/>
    <w:rsid w:val="009D1B8C"/>
    <w:rsid w:val="009D2E6F"/>
    <w:rsid w:val="009D4D68"/>
    <w:rsid w:val="009E2F82"/>
    <w:rsid w:val="009F040E"/>
    <w:rsid w:val="009F042A"/>
    <w:rsid w:val="009F3B0F"/>
    <w:rsid w:val="009F4CD9"/>
    <w:rsid w:val="00A04C4B"/>
    <w:rsid w:val="00A05B6D"/>
    <w:rsid w:val="00A12DFF"/>
    <w:rsid w:val="00A13011"/>
    <w:rsid w:val="00A206A9"/>
    <w:rsid w:val="00A23422"/>
    <w:rsid w:val="00A24122"/>
    <w:rsid w:val="00A33D41"/>
    <w:rsid w:val="00A4755E"/>
    <w:rsid w:val="00A4797A"/>
    <w:rsid w:val="00A51ADF"/>
    <w:rsid w:val="00A53369"/>
    <w:rsid w:val="00A5655F"/>
    <w:rsid w:val="00A56AB6"/>
    <w:rsid w:val="00A64C50"/>
    <w:rsid w:val="00A6761D"/>
    <w:rsid w:val="00A71F29"/>
    <w:rsid w:val="00A75F22"/>
    <w:rsid w:val="00A80A56"/>
    <w:rsid w:val="00A81F5D"/>
    <w:rsid w:val="00A8598C"/>
    <w:rsid w:val="00A94172"/>
    <w:rsid w:val="00A94C12"/>
    <w:rsid w:val="00A95FC7"/>
    <w:rsid w:val="00AA2EB6"/>
    <w:rsid w:val="00AA4D62"/>
    <w:rsid w:val="00AA544E"/>
    <w:rsid w:val="00AB3ACE"/>
    <w:rsid w:val="00AB4299"/>
    <w:rsid w:val="00AB4AA6"/>
    <w:rsid w:val="00AB72E3"/>
    <w:rsid w:val="00AB74EA"/>
    <w:rsid w:val="00AB7AA5"/>
    <w:rsid w:val="00AC0041"/>
    <w:rsid w:val="00AC15AB"/>
    <w:rsid w:val="00AC49BE"/>
    <w:rsid w:val="00B00E27"/>
    <w:rsid w:val="00B0197C"/>
    <w:rsid w:val="00B034FE"/>
    <w:rsid w:val="00B11177"/>
    <w:rsid w:val="00B11D53"/>
    <w:rsid w:val="00B15710"/>
    <w:rsid w:val="00B16087"/>
    <w:rsid w:val="00B16857"/>
    <w:rsid w:val="00B16F0B"/>
    <w:rsid w:val="00B17572"/>
    <w:rsid w:val="00B17E6A"/>
    <w:rsid w:val="00B20968"/>
    <w:rsid w:val="00B2205E"/>
    <w:rsid w:val="00B3114F"/>
    <w:rsid w:val="00B31A2C"/>
    <w:rsid w:val="00B36BB9"/>
    <w:rsid w:val="00B36CFD"/>
    <w:rsid w:val="00B41DB0"/>
    <w:rsid w:val="00B47583"/>
    <w:rsid w:val="00B55918"/>
    <w:rsid w:val="00B60476"/>
    <w:rsid w:val="00B60BA6"/>
    <w:rsid w:val="00B625B2"/>
    <w:rsid w:val="00B63D76"/>
    <w:rsid w:val="00B65966"/>
    <w:rsid w:val="00B70E7D"/>
    <w:rsid w:val="00B77E27"/>
    <w:rsid w:val="00B806BC"/>
    <w:rsid w:val="00B8533C"/>
    <w:rsid w:val="00B909B2"/>
    <w:rsid w:val="00B92D1B"/>
    <w:rsid w:val="00B9487C"/>
    <w:rsid w:val="00B96036"/>
    <w:rsid w:val="00BA0A00"/>
    <w:rsid w:val="00BA1A9A"/>
    <w:rsid w:val="00BA7960"/>
    <w:rsid w:val="00BB3DF5"/>
    <w:rsid w:val="00BC2782"/>
    <w:rsid w:val="00BE1964"/>
    <w:rsid w:val="00BE2B13"/>
    <w:rsid w:val="00BE2F01"/>
    <w:rsid w:val="00BE4C37"/>
    <w:rsid w:val="00BE5A85"/>
    <w:rsid w:val="00BE5BAB"/>
    <w:rsid w:val="00C049F4"/>
    <w:rsid w:val="00C04C6B"/>
    <w:rsid w:val="00C07219"/>
    <w:rsid w:val="00C07DD0"/>
    <w:rsid w:val="00C11DFC"/>
    <w:rsid w:val="00C439F2"/>
    <w:rsid w:val="00C51673"/>
    <w:rsid w:val="00C573A2"/>
    <w:rsid w:val="00C61058"/>
    <w:rsid w:val="00C61101"/>
    <w:rsid w:val="00C61F9B"/>
    <w:rsid w:val="00C62719"/>
    <w:rsid w:val="00C65B79"/>
    <w:rsid w:val="00C70B73"/>
    <w:rsid w:val="00C72617"/>
    <w:rsid w:val="00C7448B"/>
    <w:rsid w:val="00C757BB"/>
    <w:rsid w:val="00C778A3"/>
    <w:rsid w:val="00C81555"/>
    <w:rsid w:val="00C8465F"/>
    <w:rsid w:val="00C87518"/>
    <w:rsid w:val="00C90304"/>
    <w:rsid w:val="00C9117E"/>
    <w:rsid w:val="00C932F3"/>
    <w:rsid w:val="00C9374C"/>
    <w:rsid w:val="00CA09A8"/>
    <w:rsid w:val="00CA0CE9"/>
    <w:rsid w:val="00CA24B6"/>
    <w:rsid w:val="00CA307A"/>
    <w:rsid w:val="00CA5C91"/>
    <w:rsid w:val="00CA750D"/>
    <w:rsid w:val="00CB008F"/>
    <w:rsid w:val="00CB752C"/>
    <w:rsid w:val="00CB7895"/>
    <w:rsid w:val="00CC2D6F"/>
    <w:rsid w:val="00CC518E"/>
    <w:rsid w:val="00CC6703"/>
    <w:rsid w:val="00CD2946"/>
    <w:rsid w:val="00CD446A"/>
    <w:rsid w:val="00CD7DA5"/>
    <w:rsid w:val="00CE17D8"/>
    <w:rsid w:val="00CE2359"/>
    <w:rsid w:val="00CE3C16"/>
    <w:rsid w:val="00CE7D51"/>
    <w:rsid w:val="00CF338B"/>
    <w:rsid w:val="00CF6C18"/>
    <w:rsid w:val="00D11D4E"/>
    <w:rsid w:val="00D175A2"/>
    <w:rsid w:val="00D233E6"/>
    <w:rsid w:val="00D25CA2"/>
    <w:rsid w:val="00D25F73"/>
    <w:rsid w:val="00D40D37"/>
    <w:rsid w:val="00D42D34"/>
    <w:rsid w:val="00D4787F"/>
    <w:rsid w:val="00D47E68"/>
    <w:rsid w:val="00D623AB"/>
    <w:rsid w:val="00D62EFD"/>
    <w:rsid w:val="00D76D18"/>
    <w:rsid w:val="00D83330"/>
    <w:rsid w:val="00D835CC"/>
    <w:rsid w:val="00D967E5"/>
    <w:rsid w:val="00DA2853"/>
    <w:rsid w:val="00DA302C"/>
    <w:rsid w:val="00DA4031"/>
    <w:rsid w:val="00DB0F0D"/>
    <w:rsid w:val="00DB587D"/>
    <w:rsid w:val="00DB6241"/>
    <w:rsid w:val="00DB7A20"/>
    <w:rsid w:val="00DC3D7C"/>
    <w:rsid w:val="00DC6C13"/>
    <w:rsid w:val="00DC6F4E"/>
    <w:rsid w:val="00DD2EFA"/>
    <w:rsid w:val="00DD4B4E"/>
    <w:rsid w:val="00DD506C"/>
    <w:rsid w:val="00DD5A22"/>
    <w:rsid w:val="00DD69E9"/>
    <w:rsid w:val="00DD73ED"/>
    <w:rsid w:val="00DD74BA"/>
    <w:rsid w:val="00DE1C18"/>
    <w:rsid w:val="00DE4A14"/>
    <w:rsid w:val="00E10D7F"/>
    <w:rsid w:val="00E11A57"/>
    <w:rsid w:val="00E14876"/>
    <w:rsid w:val="00E23E2C"/>
    <w:rsid w:val="00E24613"/>
    <w:rsid w:val="00E33E98"/>
    <w:rsid w:val="00E352FD"/>
    <w:rsid w:val="00E44033"/>
    <w:rsid w:val="00E469A2"/>
    <w:rsid w:val="00E54EB5"/>
    <w:rsid w:val="00E6117F"/>
    <w:rsid w:val="00E6613E"/>
    <w:rsid w:val="00E67A8E"/>
    <w:rsid w:val="00E74FA3"/>
    <w:rsid w:val="00E75C03"/>
    <w:rsid w:val="00E8221F"/>
    <w:rsid w:val="00E82413"/>
    <w:rsid w:val="00E847BC"/>
    <w:rsid w:val="00E87D6A"/>
    <w:rsid w:val="00E945F4"/>
    <w:rsid w:val="00E95940"/>
    <w:rsid w:val="00E964FD"/>
    <w:rsid w:val="00EA5EC8"/>
    <w:rsid w:val="00EA6911"/>
    <w:rsid w:val="00EC04E4"/>
    <w:rsid w:val="00EC1D5D"/>
    <w:rsid w:val="00EC33F4"/>
    <w:rsid w:val="00EC5278"/>
    <w:rsid w:val="00ED62F9"/>
    <w:rsid w:val="00EE4DBE"/>
    <w:rsid w:val="00EE6C5F"/>
    <w:rsid w:val="00EF4066"/>
    <w:rsid w:val="00EF5C6A"/>
    <w:rsid w:val="00F01BD9"/>
    <w:rsid w:val="00F026FC"/>
    <w:rsid w:val="00F066A8"/>
    <w:rsid w:val="00F10E4F"/>
    <w:rsid w:val="00F11D4E"/>
    <w:rsid w:val="00F16FA5"/>
    <w:rsid w:val="00F26175"/>
    <w:rsid w:val="00F27F3D"/>
    <w:rsid w:val="00F36E22"/>
    <w:rsid w:val="00F40CE5"/>
    <w:rsid w:val="00F42603"/>
    <w:rsid w:val="00F544AF"/>
    <w:rsid w:val="00F57A91"/>
    <w:rsid w:val="00F627B5"/>
    <w:rsid w:val="00F6418E"/>
    <w:rsid w:val="00F70E0B"/>
    <w:rsid w:val="00F75E1F"/>
    <w:rsid w:val="00F76E71"/>
    <w:rsid w:val="00F807F7"/>
    <w:rsid w:val="00F80C32"/>
    <w:rsid w:val="00F840D5"/>
    <w:rsid w:val="00F85E9C"/>
    <w:rsid w:val="00F920B2"/>
    <w:rsid w:val="00F925F6"/>
    <w:rsid w:val="00F965EC"/>
    <w:rsid w:val="00F97BB0"/>
    <w:rsid w:val="00F97CD7"/>
    <w:rsid w:val="00FA264C"/>
    <w:rsid w:val="00FA6364"/>
    <w:rsid w:val="00FB22EA"/>
    <w:rsid w:val="00FB6628"/>
    <w:rsid w:val="00FC5775"/>
    <w:rsid w:val="00FC5B6A"/>
    <w:rsid w:val="00FC71A1"/>
    <w:rsid w:val="00FD2A79"/>
    <w:rsid w:val="00FE3A61"/>
    <w:rsid w:val="00FE3B43"/>
    <w:rsid w:val="00FE5800"/>
    <w:rsid w:val="00FE5DFE"/>
    <w:rsid w:val="00FF0686"/>
    <w:rsid w:val="00FF7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3C1611-843D-4887-BF54-E1E53A14A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2266F1"/>
    <w:pPr>
      <w:keepNext/>
      <w:spacing w:after="0" w:line="240" w:lineRule="auto"/>
      <w:outlineLvl w:val="0"/>
    </w:pPr>
    <w:rPr>
      <w:rFonts w:ascii="Arial" w:eastAsia="Times New Roman" w:hAnsi="Arial" w:cs="Arial"/>
      <w:sz w:val="40"/>
    </w:rPr>
  </w:style>
  <w:style w:type="paragraph" w:styleId="Heading2">
    <w:name w:val="heading 2"/>
    <w:basedOn w:val="Normal"/>
    <w:next w:val="Normal"/>
    <w:link w:val="Heading2Char"/>
    <w:unhideWhenUsed/>
    <w:qFormat/>
    <w:rsid w:val="002266F1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266F1"/>
    <w:rPr>
      <w:rFonts w:ascii="Arial" w:eastAsia="Times New Roman" w:hAnsi="Arial" w:cs="Arial"/>
      <w:sz w:val="40"/>
    </w:rPr>
  </w:style>
  <w:style w:type="character" w:customStyle="1" w:styleId="Heading2Char">
    <w:name w:val="Heading 2 Char"/>
    <w:basedOn w:val="DefaultParagraphFont"/>
    <w:link w:val="Heading2"/>
    <w:rsid w:val="002266F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66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66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78A80234</Template>
  <TotalTime>1</TotalTime>
  <Pages>1</Pages>
  <Words>24</Words>
  <Characters>141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CRogers</dc:creator>
  <cp:keywords/>
  <dc:description/>
  <cp:lastModifiedBy>CRogers</cp:lastModifiedBy>
  <cp:revision>2</cp:revision>
  <cp:lastPrinted>2021-05-24T09:41:00Z</cp:lastPrinted>
  <dcterms:created xsi:type="dcterms:W3CDTF">2021-05-24T09:44:00Z</dcterms:created>
  <dcterms:modified xsi:type="dcterms:W3CDTF">2021-05-24T09:44:00Z</dcterms:modified>
</cp:coreProperties>
</file>