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Y="871"/>
        <w:tblW w:w="14850" w:type="dxa"/>
        <w:tblLook w:val="04A0" w:firstRow="1" w:lastRow="0" w:firstColumn="1" w:lastColumn="0" w:noHBand="0" w:noVBand="1"/>
      </w:tblPr>
      <w:tblGrid>
        <w:gridCol w:w="811"/>
        <w:gridCol w:w="1490"/>
        <w:gridCol w:w="1490"/>
        <w:gridCol w:w="1585"/>
        <w:gridCol w:w="1490"/>
        <w:gridCol w:w="1172"/>
        <w:gridCol w:w="1238"/>
        <w:gridCol w:w="1490"/>
        <w:gridCol w:w="1585"/>
        <w:gridCol w:w="1292"/>
        <w:gridCol w:w="1207"/>
      </w:tblGrid>
      <w:tr w:rsidR="009A1CF3" w:rsidRPr="009A1CF3" w14:paraId="17F64551" w14:textId="77777777" w:rsidTr="00A501BC">
        <w:trPr>
          <w:trHeight w:val="352"/>
        </w:trPr>
        <w:tc>
          <w:tcPr>
            <w:tcW w:w="811" w:type="dxa"/>
            <w:shd w:val="clear" w:color="auto" w:fill="92D050"/>
          </w:tcPr>
          <w:p w14:paraId="1E8F3D9C" w14:textId="77777777" w:rsidR="00093FCD" w:rsidRPr="009A1CF3" w:rsidRDefault="00093FC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7227" w:type="dxa"/>
            <w:gridSpan w:val="5"/>
            <w:shd w:val="clear" w:color="auto" w:fill="92D050"/>
          </w:tcPr>
          <w:p w14:paraId="783B5E6A" w14:textId="77777777" w:rsidR="00093FCD" w:rsidRPr="009A1CF3" w:rsidRDefault="00093FCD" w:rsidP="00047EEA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Week 1</w:t>
            </w:r>
          </w:p>
        </w:tc>
        <w:tc>
          <w:tcPr>
            <w:tcW w:w="6812" w:type="dxa"/>
            <w:gridSpan w:val="5"/>
            <w:shd w:val="clear" w:color="auto" w:fill="92D050"/>
          </w:tcPr>
          <w:p w14:paraId="18A1F30F" w14:textId="77777777" w:rsidR="00093FCD" w:rsidRPr="009A1CF3" w:rsidRDefault="00093FCD" w:rsidP="00047EEA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Week 2</w:t>
            </w:r>
          </w:p>
        </w:tc>
      </w:tr>
      <w:tr w:rsidR="009A1CF3" w:rsidRPr="009A1CF3" w14:paraId="2F54F511" w14:textId="77777777" w:rsidTr="00A501BC">
        <w:trPr>
          <w:trHeight w:val="481"/>
        </w:trPr>
        <w:tc>
          <w:tcPr>
            <w:tcW w:w="811" w:type="dxa"/>
            <w:shd w:val="clear" w:color="auto" w:fill="FBE4D5" w:themeFill="accent2" w:themeFillTint="33"/>
          </w:tcPr>
          <w:p w14:paraId="5DCDF71C" w14:textId="5675830F" w:rsidR="00093FCD" w:rsidRPr="009A1CF3" w:rsidRDefault="00A501BC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 xml:space="preserve">Year </w:t>
            </w:r>
          </w:p>
        </w:tc>
        <w:tc>
          <w:tcPr>
            <w:tcW w:w="1490" w:type="dxa"/>
            <w:shd w:val="clear" w:color="auto" w:fill="FBE4D5" w:themeFill="accent2" w:themeFillTint="33"/>
          </w:tcPr>
          <w:p w14:paraId="418DE056" w14:textId="77777777" w:rsidR="00093FCD" w:rsidRPr="009A1CF3" w:rsidRDefault="00093FC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 xml:space="preserve">Monday </w:t>
            </w:r>
          </w:p>
        </w:tc>
        <w:tc>
          <w:tcPr>
            <w:tcW w:w="1490" w:type="dxa"/>
            <w:shd w:val="clear" w:color="auto" w:fill="FBE4D5" w:themeFill="accent2" w:themeFillTint="33"/>
          </w:tcPr>
          <w:p w14:paraId="7AE4240C" w14:textId="77777777" w:rsidR="00093FCD" w:rsidRPr="009A1CF3" w:rsidRDefault="00093FC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 xml:space="preserve">Tuesday </w:t>
            </w:r>
          </w:p>
        </w:tc>
        <w:tc>
          <w:tcPr>
            <w:tcW w:w="1585" w:type="dxa"/>
            <w:shd w:val="clear" w:color="auto" w:fill="FBE4D5" w:themeFill="accent2" w:themeFillTint="33"/>
          </w:tcPr>
          <w:p w14:paraId="1D47D447" w14:textId="77777777" w:rsidR="00093FCD" w:rsidRPr="009A1CF3" w:rsidRDefault="00093FC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 xml:space="preserve">Wednesday </w:t>
            </w:r>
          </w:p>
        </w:tc>
        <w:tc>
          <w:tcPr>
            <w:tcW w:w="1490" w:type="dxa"/>
            <w:shd w:val="clear" w:color="auto" w:fill="FBE4D5" w:themeFill="accent2" w:themeFillTint="33"/>
          </w:tcPr>
          <w:p w14:paraId="67A75B44" w14:textId="77777777" w:rsidR="00093FCD" w:rsidRPr="009A1CF3" w:rsidRDefault="00093FC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 xml:space="preserve">Thursday </w:t>
            </w:r>
          </w:p>
        </w:tc>
        <w:tc>
          <w:tcPr>
            <w:tcW w:w="1172" w:type="dxa"/>
            <w:shd w:val="clear" w:color="auto" w:fill="FBE4D5" w:themeFill="accent2" w:themeFillTint="33"/>
          </w:tcPr>
          <w:p w14:paraId="1A6537BE" w14:textId="77777777" w:rsidR="00093FCD" w:rsidRPr="009A1CF3" w:rsidRDefault="00093FC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Friday</w:t>
            </w:r>
          </w:p>
        </w:tc>
        <w:tc>
          <w:tcPr>
            <w:tcW w:w="1238" w:type="dxa"/>
            <w:shd w:val="clear" w:color="auto" w:fill="FBE4D5" w:themeFill="accent2" w:themeFillTint="33"/>
          </w:tcPr>
          <w:p w14:paraId="3818270D" w14:textId="77777777" w:rsidR="00093FCD" w:rsidRPr="009A1CF3" w:rsidRDefault="00093FC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 xml:space="preserve">Monday </w:t>
            </w:r>
          </w:p>
        </w:tc>
        <w:tc>
          <w:tcPr>
            <w:tcW w:w="1490" w:type="dxa"/>
            <w:shd w:val="clear" w:color="auto" w:fill="FBE4D5" w:themeFill="accent2" w:themeFillTint="33"/>
          </w:tcPr>
          <w:p w14:paraId="119EEBF3" w14:textId="77777777" w:rsidR="00093FCD" w:rsidRPr="009A1CF3" w:rsidRDefault="00093FC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 xml:space="preserve">Tuesday </w:t>
            </w:r>
          </w:p>
        </w:tc>
        <w:tc>
          <w:tcPr>
            <w:tcW w:w="1585" w:type="dxa"/>
            <w:shd w:val="clear" w:color="auto" w:fill="FBE4D5" w:themeFill="accent2" w:themeFillTint="33"/>
          </w:tcPr>
          <w:p w14:paraId="18CE9508" w14:textId="77777777" w:rsidR="00093FCD" w:rsidRPr="009A1CF3" w:rsidRDefault="00093FC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 xml:space="preserve">Wednesday </w:t>
            </w:r>
          </w:p>
        </w:tc>
        <w:tc>
          <w:tcPr>
            <w:tcW w:w="1292" w:type="dxa"/>
            <w:shd w:val="clear" w:color="auto" w:fill="FBE4D5" w:themeFill="accent2" w:themeFillTint="33"/>
          </w:tcPr>
          <w:p w14:paraId="48381FE2" w14:textId="77777777" w:rsidR="00093FCD" w:rsidRPr="009A1CF3" w:rsidRDefault="00093FC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 xml:space="preserve">Thursday </w:t>
            </w:r>
          </w:p>
        </w:tc>
        <w:tc>
          <w:tcPr>
            <w:tcW w:w="1207" w:type="dxa"/>
            <w:shd w:val="clear" w:color="auto" w:fill="FBE4D5" w:themeFill="accent2" w:themeFillTint="33"/>
          </w:tcPr>
          <w:p w14:paraId="2C2C01FC" w14:textId="77777777" w:rsidR="00093FCD" w:rsidRPr="009A1CF3" w:rsidRDefault="00093FC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Friday</w:t>
            </w:r>
          </w:p>
        </w:tc>
      </w:tr>
      <w:tr w:rsidR="009A1CF3" w:rsidRPr="009A1CF3" w14:paraId="15721BB2" w14:textId="77777777" w:rsidTr="00A501BC">
        <w:trPr>
          <w:trHeight w:val="1216"/>
        </w:trPr>
        <w:tc>
          <w:tcPr>
            <w:tcW w:w="811" w:type="dxa"/>
            <w:shd w:val="clear" w:color="auto" w:fill="FFF2CC" w:themeFill="accent4" w:themeFillTint="33"/>
          </w:tcPr>
          <w:p w14:paraId="694A62D1" w14:textId="6F79C9E5" w:rsidR="00093FCD" w:rsidRPr="009A1CF3" w:rsidRDefault="00226E1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8L</w:t>
            </w:r>
          </w:p>
        </w:tc>
        <w:tc>
          <w:tcPr>
            <w:tcW w:w="1490" w:type="dxa"/>
            <w:shd w:val="clear" w:color="auto" w:fill="FFF2CC" w:themeFill="accent4" w:themeFillTint="33"/>
          </w:tcPr>
          <w:p w14:paraId="6EF2F500" w14:textId="77777777" w:rsidR="00226E1D" w:rsidRPr="009A1CF3" w:rsidRDefault="00226E1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Geography</w:t>
            </w:r>
          </w:p>
          <w:p w14:paraId="64B6D352" w14:textId="6EB29BEC" w:rsidR="00226E1D" w:rsidRPr="009A1CF3" w:rsidRDefault="00226E1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8S Tech</w:t>
            </w:r>
          </w:p>
        </w:tc>
        <w:tc>
          <w:tcPr>
            <w:tcW w:w="1490" w:type="dxa"/>
            <w:shd w:val="clear" w:color="auto" w:fill="FFF2CC" w:themeFill="accent4" w:themeFillTint="33"/>
          </w:tcPr>
          <w:p w14:paraId="3CFEFDA9" w14:textId="77777777" w:rsidR="00093FCD" w:rsidRPr="009A1CF3" w:rsidRDefault="007F7792" w:rsidP="00047EEA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French</w:t>
            </w:r>
          </w:p>
          <w:p w14:paraId="63F6BDDD" w14:textId="7650C2D0" w:rsidR="007F7792" w:rsidRPr="009A1CF3" w:rsidRDefault="007F7792" w:rsidP="00047EEA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 xml:space="preserve">Computer </w:t>
            </w:r>
          </w:p>
          <w:p w14:paraId="64D2A942" w14:textId="5514ADE9" w:rsidR="007F7792" w:rsidRPr="009A1CF3" w:rsidRDefault="007F7792" w:rsidP="00047EEA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85" w:type="dxa"/>
            <w:shd w:val="clear" w:color="auto" w:fill="FFF2CC" w:themeFill="accent4" w:themeFillTint="33"/>
          </w:tcPr>
          <w:p w14:paraId="69F83FB1" w14:textId="77777777" w:rsidR="00385D58" w:rsidRPr="009A1CF3" w:rsidRDefault="00385D58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340648D7" w14:textId="77777777" w:rsidR="00385D58" w:rsidRPr="009A1CF3" w:rsidRDefault="00385D58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Drama</w:t>
            </w:r>
          </w:p>
          <w:p w14:paraId="0B3665D1" w14:textId="4DD6A615" w:rsidR="00385D58" w:rsidRPr="009A1CF3" w:rsidRDefault="00385D58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  <w:shd w:val="clear" w:color="auto" w:fill="FFF2CC" w:themeFill="accent4" w:themeFillTint="33"/>
          </w:tcPr>
          <w:p w14:paraId="3392C827" w14:textId="53F4FE6E" w:rsidR="0017299F" w:rsidRPr="009A1CF3" w:rsidRDefault="0017299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</w:tc>
        <w:tc>
          <w:tcPr>
            <w:tcW w:w="1172" w:type="dxa"/>
            <w:shd w:val="clear" w:color="auto" w:fill="FFF2CC" w:themeFill="accent4" w:themeFillTint="33"/>
          </w:tcPr>
          <w:p w14:paraId="22076700" w14:textId="40EB7BFA" w:rsidR="0017299F" w:rsidRPr="009A1CF3" w:rsidRDefault="0017299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 xml:space="preserve">Maths </w:t>
            </w:r>
          </w:p>
        </w:tc>
        <w:tc>
          <w:tcPr>
            <w:tcW w:w="1238" w:type="dxa"/>
            <w:shd w:val="clear" w:color="auto" w:fill="FFF2CC" w:themeFill="accent4" w:themeFillTint="33"/>
          </w:tcPr>
          <w:p w14:paraId="00C28055" w14:textId="3418BC05" w:rsidR="000A147D" w:rsidRPr="009A1CF3" w:rsidRDefault="00933B40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 xml:space="preserve">8B Tech </w:t>
            </w:r>
          </w:p>
          <w:p w14:paraId="6ABA9975" w14:textId="234F9DE1" w:rsidR="00933B40" w:rsidRPr="009A1CF3" w:rsidRDefault="00933B40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  <w:shd w:val="clear" w:color="auto" w:fill="FFF2CC" w:themeFill="accent4" w:themeFillTint="33"/>
          </w:tcPr>
          <w:p w14:paraId="63E462AB" w14:textId="77777777" w:rsidR="00B661ED" w:rsidRPr="009A1CF3" w:rsidRDefault="00F0052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Music</w:t>
            </w:r>
          </w:p>
          <w:p w14:paraId="139DFD44" w14:textId="1E2405DE" w:rsidR="00F0052F" w:rsidRPr="009A1CF3" w:rsidRDefault="00F0052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History</w:t>
            </w:r>
          </w:p>
        </w:tc>
        <w:tc>
          <w:tcPr>
            <w:tcW w:w="1585" w:type="dxa"/>
            <w:shd w:val="clear" w:color="auto" w:fill="FFF2CC" w:themeFill="accent4" w:themeFillTint="33"/>
          </w:tcPr>
          <w:p w14:paraId="52EA43B0" w14:textId="591677F2" w:rsidR="009466D9" w:rsidRPr="009A1CF3" w:rsidRDefault="009466D9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2F09D26D" w14:textId="3C866642" w:rsidR="009466D9" w:rsidRPr="009A1CF3" w:rsidRDefault="009466D9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92" w:type="dxa"/>
            <w:shd w:val="clear" w:color="auto" w:fill="FFF2CC" w:themeFill="accent4" w:themeFillTint="33"/>
          </w:tcPr>
          <w:p w14:paraId="609038D7" w14:textId="77777777" w:rsidR="00253BBE" w:rsidRPr="009A1CF3" w:rsidRDefault="00DF5FD1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RE</w:t>
            </w:r>
          </w:p>
          <w:p w14:paraId="27C2A8BB" w14:textId="77777777" w:rsidR="00DF5FD1" w:rsidRPr="009A1CF3" w:rsidRDefault="00DF5FD1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26DA6655" w14:textId="73BFA630" w:rsidR="00DF5FD1" w:rsidRPr="009A1CF3" w:rsidRDefault="00DF5FD1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07" w:type="dxa"/>
            <w:shd w:val="clear" w:color="auto" w:fill="FFF2CC" w:themeFill="accent4" w:themeFillTint="33"/>
          </w:tcPr>
          <w:p w14:paraId="083FBD8E" w14:textId="77777777" w:rsidR="00FD123E" w:rsidRPr="009A1CF3" w:rsidRDefault="00FD123E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  <w:p w14:paraId="23949057" w14:textId="2CABDF5E" w:rsidR="00FD123E" w:rsidRPr="009A1CF3" w:rsidRDefault="00FD123E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9A1CF3" w:rsidRPr="009A1CF3" w14:paraId="5F24B186" w14:textId="77777777" w:rsidTr="00A501BC">
        <w:trPr>
          <w:trHeight w:val="1149"/>
        </w:trPr>
        <w:tc>
          <w:tcPr>
            <w:tcW w:w="811" w:type="dxa"/>
            <w:shd w:val="clear" w:color="auto" w:fill="B4C6E7" w:themeFill="accent5" w:themeFillTint="66"/>
          </w:tcPr>
          <w:p w14:paraId="559D3715" w14:textId="6819D53A" w:rsidR="00093FCD" w:rsidRPr="009A1CF3" w:rsidRDefault="00226E1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8M</w:t>
            </w:r>
          </w:p>
        </w:tc>
        <w:tc>
          <w:tcPr>
            <w:tcW w:w="1490" w:type="dxa"/>
            <w:shd w:val="clear" w:color="auto" w:fill="B4C6E7" w:themeFill="accent5" w:themeFillTint="66"/>
          </w:tcPr>
          <w:p w14:paraId="660D39E6" w14:textId="77777777" w:rsidR="00093FCD" w:rsidRPr="009A1CF3" w:rsidRDefault="00226E1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Geography</w:t>
            </w:r>
          </w:p>
          <w:p w14:paraId="740C85FC" w14:textId="6A0A8BBB" w:rsidR="000A147D" w:rsidRPr="009A1CF3" w:rsidRDefault="00226E1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8S Tech</w:t>
            </w:r>
          </w:p>
          <w:p w14:paraId="58B87433" w14:textId="24F8C900" w:rsidR="00226E1D" w:rsidRPr="009A1CF3" w:rsidRDefault="00226E1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  <w:shd w:val="clear" w:color="auto" w:fill="B4C6E7" w:themeFill="accent5" w:themeFillTint="66"/>
          </w:tcPr>
          <w:p w14:paraId="3507B08C" w14:textId="77777777" w:rsidR="00385D58" w:rsidRPr="009A1CF3" w:rsidRDefault="00385D58" w:rsidP="00047EEA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  <w:p w14:paraId="4BDEC135" w14:textId="3B77DD7D" w:rsidR="00385D58" w:rsidRPr="009A1CF3" w:rsidRDefault="00385D58" w:rsidP="00047EEA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85" w:type="dxa"/>
            <w:shd w:val="clear" w:color="auto" w:fill="B4C6E7" w:themeFill="accent5" w:themeFillTint="66"/>
          </w:tcPr>
          <w:p w14:paraId="21A0D148" w14:textId="182D49EB" w:rsidR="00385D58" w:rsidRPr="009A1CF3" w:rsidRDefault="00385D58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 xml:space="preserve">Computer </w:t>
            </w:r>
          </w:p>
          <w:p w14:paraId="333C0BD2" w14:textId="77777777" w:rsidR="00385D58" w:rsidRPr="009A1CF3" w:rsidRDefault="00385D58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49863B2F" w14:textId="12F0F94A" w:rsidR="00385D58" w:rsidRPr="009A1CF3" w:rsidRDefault="00385D58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  <w:shd w:val="clear" w:color="auto" w:fill="B4C6E7" w:themeFill="accent5" w:themeFillTint="66"/>
          </w:tcPr>
          <w:p w14:paraId="3A89C009" w14:textId="77777777" w:rsidR="0017299F" w:rsidRPr="009A1CF3" w:rsidRDefault="0017299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Geography</w:t>
            </w:r>
          </w:p>
          <w:p w14:paraId="0E3833C1" w14:textId="77777777" w:rsidR="0017299F" w:rsidRPr="009A1CF3" w:rsidRDefault="0017299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2D84E762" w14:textId="42088D6F" w:rsidR="0017299F" w:rsidRPr="009A1CF3" w:rsidRDefault="0017299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72" w:type="dxa"/>
            <w:shd w:val="clear" w:color="auto" w:fill="B4C6E7" w:themeFill="accent5" w:themeFillTint="66"/>
          </w:tcPr>
          <w:p w14:paraId="7CB520D6" w14:textId="77777777" w:rsidR="00EE1F55" w:rsidRPr="009A1CF3" w:rsidRDefault="00933B40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6F5DBA57" w14:textId="536FA5F6" w:rsidR="00933B40" w:rsidRPr="009A1CF3" w:rsidRDefault="00933B40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Drama</w:t>
            </w:r>
          </w:p>
        </w:tc>
        <w:tc>
          <w:tcPr>
            <w:tcW w:w="1238" w:type="dxa"/>
            <w:shd w:val="clear" w:color="auto" w:fill="B4C6E7" w:themeFill="accent5" w:themeFillTint="66"/>
          </w:tcPr>
          <w:p w14:paraId="07E0FE1E" w14:textId="11598A24" w:rsidR="000A147D" w:rsidRPr="009A1CF3" w:rsidRDefault="00933B40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 xml:space="preserve">8B Tech </w:t>
            </w:r>
          </w:p>
          <w:p w14:paraId="79C28387" w14:textId="777892B0" w:rsidR="00933B40" w:rsidRPr="009A1CF3" w:rsidRDefault="00933B40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  <w:shd w:val="clear" w:color="auto" w:fill="B4C6E7" w:themeFill="accent5" w:themeFillTint="66"/>
          </w:tcPr>
          <w:p w14:paraId="76097215" w14:textId="77777777" w:rsidR="00B661ED" w:rsidRPr="009A1CF3" w:rsidRDefault="00F0052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  <w:p w14:paraId="346A4586" w14:textId="77777777" w:rsidR="00F0052F" w:rsidRPr="009A1CF3" w:rsidRDefault="00F0052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Music</w:t>
            </w:r>
          </w:p>
          <w:p w14:paraId="363CCFD9" w14:textId="586C30C2" w:rsidR="00F0052F" w:rsidRPr="009A1CF3" w:rsidRDefault="00F0052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85" w:type="dxa"/>
            <w:shd w:val="clear" w:color="auto" w:fill="B4C6E7" w:themeFill="accent5" w:themeFillTint="66"/>
          </w:tcPr>
          <w:p w14:paraId="096FD46D" w14:textId="77777777" w:rsidR="00253BBE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French</w:t>
            </w:r>
          </w:p>
          <w:p w14:paraId="32B08A81" w14:textId="77777777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 xml:space="preserve">History </w:t>
            </w:r>
          </w:p>
          <w:p w14:paraId="55FE90C5" w14:textId="6111BD7F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92" w:type="dxa"/>
            <w:shd w:val="clear" w:color="auto" w:fill="B4C6E7" w:themeFill="accent5" w:themeFillTint="66"/>
          </w:tcPr>
          <w:p w14:paraId="2F8CA089" w14:textId="77777777" w:rsidR="00DF5FD1" w:rsidRPr="009A1CF3" w:rsidRDefault="00DF5FD1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RE</w:t>
            </w:r>
          </w:p>
          <w:p w14:paraId="2204C6B6" w14:textId="2C4D11F2" w:rsidR="006F526F" w:rsidRPr="009A1CF3" w:rsidRDefault="006F526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</w:tc>
        <w:tc>
          <w:tcPr>
            <w:tcW w:w="1207" w:type="dxa"/>
            <w:shd w:val="clear" w:color="auto" w:fill="B4C6E7" w:themeFill="accent5" w:themeFillTint="66"/>
          </w:tcPr>
          <w:p w14:paraId="21B08517" w14:textId="77777777" w:rsidR="00FD123E" w:rsidRPr="009A1CF3" w:rsidRDefault="00FD123E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2C47F23C" w14:textId="250E2E8E" w:rsidR="00FD123E" w:rsidRPr="009A1CF3" w:rsidRDefault="00FD123E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9A1CF3" w:rsidRPr="009A1CF3" w14:paraId="250252D5" w14:textId="77777777" w:rsidTr="00A501BC">
        <w:trPr>
          <w:trHeight w:val="1216"/>
        </w:trPr>
        <w:tc>
          <w:tcPr>
            <w:tcW w:w="811" w:type="dxa"/>
            <w:shd w:val="clear" w:color="auto" w:fill="D9E2F3" w:themeFill="accent5" w:themeFillTint="33"/>
          </w:tcPr>
          <w:p w14:paraId="1DBB57B2" w14:textId="61861318" w:rsidR="00226E1D" w:rsidRPr="009A1CF3" w:rsidRDefault="00226E1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8N</w:t>
            </w:r>
          </w:p>
        </w:tc>
        <w:tc>
          <w:tcPr>
            <w:tcW w:w="1490" w:type="dxa"/>
            <w:shd w:val="clear" w:color="auto" w:fill="D9E2F3" w:themeFill="accent5" w:themeFillTint="33"/>
          </w:tcPr>
          <w:p w14:paraId="71DD0E8B" w14:textId="63BD8F50" w:rsidR="000A147D" w:rsidRPr="009A1CF3" w:rsidRDefault="00226E1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8S Tech</w:t>
            </w:r>
          </w:p>
          <w:p w14:paraId="72FFFFF4" w14:textId="32960CA1" w:rsidR="00226E1D" w:rsidRPr="009A1CF3" w:rsidRDefault="00226E1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  <w:shd w:val="clear" w:color="auto" w:fill="D9E2F3" w:themeFill="accent5" w:themeFillTint="33"/>
          </w:tcPr>
          <w:p w14:paraId="2265875E" w14:textId="77777777" w:rsidR="00226E1D" w:rsidRPr="009A1CF3" w:rsidRDefault="00385D58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Drama</w:t>
            </w:r>
          </w:p>
          <w:p w14:paraId="46731943" w14:textId="75F6135C" w:rsidR="00385D58" w:rsidRPr="009A1CF3" w:rsidRDefault="00385D58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85" w:type="dxa"/>
            <w:shd w:val="clear" w:color="auto" w:fill="D9E2F3" w:themeFill="accent5" w:themeFillTint="33"/>
          </w:tcPr>
          <w:p w14:paraId="68914C15" w14:textId="77777777" w:rsidR="00385D58" w:rsidRPr="009A1CF3" w:rsidRDefault="00385D58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3C9BC646" w14:textId="2CA3EE19" w:rsidR="00385D58" w:rsidRPr="009A1CF3" w:rsidRDefault="00385D58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  <w:shd w:val="clear" w:color="auto" w:fill="D9E2F3" w:themeFill="accent5" w:themeFillTint="33"/>
          </w:tcPr>
          <w:p w14:paraId="6BCE15EE" w14:textId="77777777" w:rsidR="0017299F" w:rsidRPr="009A1CF3" w:rsidRDefault="0017299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French</w:t>
            </w:r>
          </w:p>
          <w:p w14:paraId="207F1018" w14:textId="16E599C8" w:rsidR="0017299F" w:rsidRPr="009A1CF3" w:rsidRDefault="0017299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</w:tc>
        <w:tc>
          <w:tcPr>
            <w:tcW w:w="1172" w:type="dxa"/>
            <w:shd w:val="clear" w:color="auto" w:fill="D9E2F3" w:themeFill="accent5" w:themeFillTint="33"/>
          </w:tcPr>
          <w:p w14:paraId="248D4D96" w14:textId="77777777" w:rsidR="00933B40" w:rsidRPr="009A1CF3" w:rsidRDefault="00933B40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65BBB68F" w14:textId="77777777" w:rsidR="00933B40" w:rsidRPr="009A1CF3" w:rsidRDefault="00933B40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History</w:t>
            </w:r>
          </w:p>
          <w:p w14:paraId="3C686DAA" w14:textId="26796829" w:rsidR="00933B40" w:rsidRPr="009A1CF3" w:rsidRDefault="00933B40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38" w:type="dxa"/>
            <w:shd w:val="clear" w:color="auto" w:fill="D9E2F3" w:themeFill="accent5" w:themeFillTint="33"/>
          </w:tcPr>
          <w:p w14:paraId="001B1205" w14:textId="77777777" w:rsidR="00F0052F" w:rsidRPr="009A1CF3" w:rsidRDefault="00F0052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RE</w:t>
            </w:r>
          </w:p>
          <w:p w14:paraId="732F75B3" w14:textId="0C966BE4" w:rsidR="000A147D" w:rsidRPr="009A1CF3" w:rsidRDefault="00F0052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 xml:space="preserve">8B Tech </w:t>
            </w:r>
          </w:p>
          <w:p w14:paraId="0D43EFE6" w14:textId="1D6A6E9B" w:rsidR="00F0052F" w:rsidRPr="009A1CF3" w:rsidRDefault="00F0052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  <w:shd w:val="clear" w:color="auto" w:fill="D9E2F3" w:themeFill="accent5" w:themeFillTint="33"/>
          </w:tcPr>
          <w:p w14:paraId="69550785" w14:textId="77777777" w:rsidR="00226E1D" w:rsidRPr="009A1CF3" w:rsidRDefault="00F0052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Geography</w:t>
            </w:r>
          </w:p>
          <w:p w14:paraId="58DDC9B1" w14:textId="77777777" w:rsidR="00F0052F" w:rsidRPr="009A1CF3" w:rsidRDefault="00F0052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Music</w:t>
            </w:r>
          </w:p>
          <w:p w14:paraId="0256F591" w14:textId="5483B9F9" w:rsidR="00F0052F" w:rsidRPr="009A1CF3" w:rsidRDefault="00F0052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85" w:type="dxa"/>
            <w:shd w:val="clear" w:color="auto" w:fill="D9E2F3" w:themeFill="accent5" w:themeFillTint="33"/>
          </w:tcPr>
          <w:p w14:paraId="7D4E58DF" w14:textId="5F6867F8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5D177931" w14:textId="4CC59508" w:rsidR="00226E1D" w:rsidRPr="009A1CF3" w:rsidRDefault="00226E1D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92" w:type="dxa"/>
            <w:shd w:val="clear" w:color="auto" w:fill="D9E2F3" w:themeFill="accent5" w:themeFillTint="33"/>
          </w:tcPr>
          <w:p w14:paraId="3B875DF8" w14:textId="77777777" w:rsidR="00DF5FD1" w:rsidRPr="009A1CF3" w:rsidRDefault="00DF5FD1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  <w:p w14:paraId="68912B83" w14:textId="361A48EC" w:rsidR="00DF5FD1" w:rsidRPr="009A1CF3" w:rsidRDefault="00DF5FD1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07" w:type="dxa"/>
            <w:shd w:val="clear" w:color="auto" w:fill="D9E2F3" w:themeFill="accent5" w:themeFillTint="33"/>
          </w:tcPr>
          <w:p w14:paraId="09D3F9F7" w14:textId="77777777" w:rsidR="00FD123E" w:rsidRPr="009A1CF3" w:rsidRDefault="00FD123E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243F21D9" w14:textId="109177F5" w:rsidR="0032355A" w:rsidRPr="009A1CF3" w:rsidRDefault="0032355A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9A1CF3" w:rsidRPr="009A1CF3" w14:paraId="7EF353E8" w14:textId="77777777" w:rsidTr="00A501BC">
        <w:trPr>
          <w:trHeight w:val="1216"/>
        </w:trPr>
        <w:tc>
          <w:tcPr>
            <w:tcW w:w="811" w:type="dxa"/>
            <w:shd w:val="clear" w:color="auto" w:fill="FBE4D5" w:themeFill="accent2" w:themeFillTint="33"/>
          </w:tcPr>
          <w:p w14:paraId="6530766A" w14:textId="1A829F7D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8P</w:t>
            </w:r>
          </w:p>
        </w:tc>
        <w:tc>
          <w:tcPr>
            <w:tcW w:w="1490" w:type="dxa"/>
            <w:shd w:val="clear" w:color="auto" w:fill="FBE4D5" w:themeFill="accent2" w:themeFillTint="33"/>
          </w:tcPr>
          <w:p w14:paraId="632CF385" w14:textId="77777777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  <w:p w14:paraId="4E8719DF" w14:textId="26A520E0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8S Tech</w:t>
            </w:r>
          </w:p>
          <w:p w14:paraId="77A24C47" w14:textId="643D21A5" w:rsidR="00545B4F" w:rsidRPr="009A1CF3" w:rsidRDefault="00545B4F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  <w:shd w:val="clear" w:color="auto" w:fill="FBE4D5" w:themeFill="accent2" w:themeFillTint="33"/>
          </w:tcPr>
          <w:p w14:paraId="47A8D188" w14:textId="77777777" w:rsidR="00502D9B" w:rsidRPr="009A1CF3" w:rsidRDefault="00502D9B" w:rsidP="00047EEA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Geography</w:t>
            </w:r>
          </w:p>
          <w:p w14:paraId="4A9E7CF7" w14:textId="31A4A6D1" w:rsidR="00502D9B" w:rsidRPr="009A1CF3" w:rsidRDefault="00502D9B" w:rsidP="00047EEA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85" w:type="dxa"/>
            <w:shd w:val="clear" w:color="auto" w:fill="FBE4D5" w:themeFill="accent2" w:themeFillTint="33"/>
          </w:tcPr>
          <w:p w14:paraId="68FC817C" w14:textId="77777777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3F763ED7" w14:textId="3CEFB79A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  <w:shd w:val="clear" w:color="auto" w:fill="FBE4D5" w:themeFill="accent2" w:themeFillTint="33"/>
          </w:tcPr>
          <w:p w14:paraId="365591F3" w14:textId="1FF62393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</w:tc>
        <w:tc>
          <w:tcPr>
            <w:tcW w:w="1172" w:type="dxa"/>
            <w:shd w:val="clear" w:color="auto" w:fill="FBE4D5" w:themeFill="accent2" w:themeFillTint="33"/>
          </w:tcPr>
          <w:p w14:paraId="5E1CB5FB" w14:textId="77777777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Drama</w:t>
            </w:r>
          </w:p>
          <w:p w14:paraId="0BCCFAEF" w14:textId="654341F3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38" w:type="dxa"/>
            <w:shd w:val="clear" w:color="auto" w:fill="FBE4D5" w:themeFill="accent2" w:themeFillTint="33"/>
          </w:tcPr>
          <w:p w14:paraId="34F227D8" w14:textId="77777777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  <w:p w14:paraId="18A964D4" w14:textId="39B7F3DA" w:rsidR="000A147D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 xml:space="preserve">8B Tech </w:t>
            </w:r>
          </w:p>
          <w:p w14:paraId="51C36CA1" w14:textId="4494C3E9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  <w:shd w:val="clear" w:color="auto" w:fill="FBE4D5" w:themeFill="accent2" w:themeFillTint="33"/>
          </w:tcPr>
          <w:p w14:paraId="5B3FB9E5" w14:textId="3363A240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History</w:t>
            </w:r>
          </w:p>
          <w:p w14:paraId="03E08C32" w14:textId="77777777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French</w:t>
            </w:r>
          </w:p>
          <w:p w14:paraId="512B331B" w14:textId="0A0C135F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85" w:type="dxa"/>
            <w:shd w:val="clear" w:color="auto" w:fill="FBE4D5" w:themeFill="accent2" w:themeFillTint="33"/>
          </w:tcPr>
          <w:p w14:paraId="2564EEA1" w14:textId="5684FDAE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Music</w:t>
            </w:r>
          </w:p>
          <w:p w14:paraId="2C236491" w14:textId="77777777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01546BC1" w14:textId="68721079" w:rsidR="00502D9B" w:rsidRPr="009A1CF3" w:rsidRDefault="00502D9B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92" w:type="dxa"/>
            <w:shd w:val="clear" w:color="auto" w:fill="FBE4D5" w:themeFill="accent2" w:themeFillTint="33"/>
          </w:tcPr>
          <w:p w14:paraId="1EB66F88" w14:textId="37D534BA" w:rsidR="00DF5FD1" w:rsidRPr="009A1CF3" w:rsidRDefault="00DF5FD1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</w:tc>
        <w:tc>
          <w:tcPr>
            <w:tcW w:w="1207" w:type="dxa"/>
            <w:shd w:val="clear" w:color="auto" w:fill="FBE4D5" w:themeFill="accent2" w:themeFillTint="33"/>
          </w:tcPr>
          <w:p w14:paraId="1865F4BB" w14:textId="77777777" w:rsidR="00502D9B" w:rsidRPr="009A1CF3" w:rsidRDefault="00FD123E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1CF3">
              <w:rPr>
                <w:b/>
                <w:bCs/>
                <w:color w:val="000000" w:themeColor="text1"/>
                <w:sz w:val="28"/>
                <w:szCs w:val="28"/>
              </w:rPr>
              <w:t xml:space="preserve">RE </w:t>
            </w:r>
          </w:p>
          <w:p w14:paraId="57E17286" w14:textId="3ACB8E8D" w:rsidR="00FD123E" w:rsidRPr="009A1CF3" w:rsidRDefault="00FD123E" w:rsidP="00047E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</w:tbl>
    <w:p w14:paraId="44C467F5" w14:textId="77777777" w:rsidR="00297F5D" w:rsidRPr="009A1CF3" w:rsidRDefault="00297F5D">
      <w:pPr>
        <w:rPr>
          <w:b/>
          <w:bCs/>
          <w:color w:val="000000" w:themeColor="text1"/>
          <w:sz w:val="28"/>
          <w:szCs w:val="28"/>
        </w:rPr>
      </w:pPr>
      <w:r w:rsidRPr="009A1CF3">
        <w:rPr>
          <w:b/>
          <w:bCs/>
          <w:color w:val="000000" w:themeColor="text1"/>
          <w:sz w:val="28"/>
          <w:szCs w:val="28"/>
        </w:rPr>
        <w:br/>
      </w:r>
      <w:r w:rsidRPr="009A1CF3">
        <w:rPr>
          <w:b/>
          <w:bCs/>
          <w:color w:val="000000" w:themeColor="text1"/>
          <w:sz w:val="28"/>
          <w:szCs w:val="28"/>
        </w:rPr>
        <w:br/>
      </w:r>
    </w:p>
    <w:p w14:paraId="483CB2CF" w14:textId="546D64EC" w:rsidR="00B23905" w:rsidRPr="009A1CF3" w:rsidRDefault="00B23905" w:rsidP="004B6C37">
      <w:pPr>
        <w:rPr>
          <w:b/>
          <w:bCs/>
          <w:color w:val="000000" w:themeColor="text1"/>
          <w:sz w:val="28"/>
          <w:szCs w:val="28"/>
        </w:rPr>
      </w:pPr>
    </w:p>
    <w:p w14:paraId="7D647C02" w14:textId="77777777" w:rsidR="009A1CF3" w:rsidRPr="009A1CF3" w:rsidRDefault="009A1CF3">
      <w:pPr>
        <w:rPr>
          <w:b/>
          <w:bCs/>
          <w:color w:val="000000" w:themeColor="text1"/>
          <w:sz w:val="28"/>
          <w:szCs w:val="28"/>
        </w:rPr>
      </w:pPr>
    </w:p>
    <w:sectPr w:rsidR="009A1CF3" w:rsidRPr="009A1CF3" w:rsidSect="00297F5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F5D"/>
    <w:rsid w:val="00006558"/>
    <w:rsid w:val="00047EEA"/>
    <w:rsid w:val="00093FCD"/>
    <w:rsid w:val="000A147D"/>
    <w:rsid w:val="00132F67"/>
    <w:rsid w:val="00140B74"/>
    <w:rsid w:val="00162199"/>
    <w:rsid w:val="0017299F"/>
    <w:rsid w:val="00226E1D"/>
    <w:rsid w:val="00253BBE"/>
    <w:rsid w:val="002540D0"/>
    <w:rsid w:val="00297F5D"/>
    <w:rsid w:val="002E5AD3"/>
    <w:rsid w:val="002E5D84"/>
    <w:rsid w:val="0032355A"/>
    <w:rsid w:val="00367109"/>
    <w:rsid w:val="00385D58"/>
    <w:rsid w:val="004B6C37"/>
    <w:rsid w:val="00502D9B"/>
    <w:rsid w:val="00533601"/>
    <w:rsid w:val="00545B4F"/>
    <w:rsid w:val="005D7584"/>
    <w:rsid w:val="00675394"/>
    <w:rsid w:val="006F526F"/>
    <w:rsid w:val="007464F6"/>
    <w:rsid w:val="007F7792"/>
    <w:rsid w:val="0081636B"/>
    <w:rsid w:val="008E548A"/>
    <w:rsid w:val="00933B40"/>
    <w:rsid w:val="00944B35"/>
    <w:rsid w:val="009466D9"/>
    <w:rsid w:val="009A1CF3"/>
    <w:rsid w:val="009C63DD"/>
    <w:rsid w:val="00A501BC"/>
    <w:rsid w:val="00A85373"/>
    <w:rsid w:val="00B23905"/>
    <w:rsid w:val="00B661ED"/>
    <w:rsid w:val="00BB2417"/>
    <w:rsid w:val="00BF1684"/>
    <w:rsid w:val="00DD4B01"/>
    <w:rsid w:val="00DD6D59"/>
    <w:rsid w:val="00DF5FD1"/>
    <w:rsid w:val="00EE1F55"/>
    <w:rsid w:val="00F0052F"/>
    <w:rsid w:val="00F96DC0"/>
    <w:rsid w:val="00FD123E"/>
    <w:rsid w:val="00FE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E3524"/>
  <w15:chartTrackingRefBased/>
  <w15:docId w15:val="{CB0FF1ED-D49A-444D-B6D7-27756307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7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F9867A99</Template>
  <TotalTime>312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STagaully</dc:creator>
  <cp:keywords/>
  <dc:description/>
  <cp:lastModifiedBy>STagaully</cp:lastModifiedBy>
  <cp:revision>24</cp:revision>
  <dcterms:created xsi:type="dcterms:W3CDTF">2023-12-17T18:18:00Z</dcterms:created>
  <dcterms:modified xsi:type="dcterms:W3CDTF">2024-02-06T09:32:00Z</dcterms:modified>
</cp:coreProperties>
</file>