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660"/>
        <w:tblW w:w="14850" w:type="dxa"/>
        <w:tblLook w:val="04A0" w:firstRow="1" w:lastRow="0" w:firstColumn="1" w:lastColumn="0" w:noHBand="0" w:noVBand="1"/>
      </w:tblPr>
      <w:tblGrid>
        <w:gridCol w:w="1060"/>
        <w:gridCol w:w="1300"/>
        <w:gridCol w:w="1321"/>
        <w:gridCol w:w="1585"/>
        <w:gridCol w:w="1328"/>
        <w:gridCol w:w="1229"/>
        <w:gridCol w:w="1490"/>
        <w:gridCol w:w="1381"/>
        <w:gridCol w:w="1585"/>
        <w:gridCol w:w="1296"/>
        <w:gridCol w:w="1275"/>
      </w:tblGrid>
      <w:tr w:rsidR="00093FCD" w:rsidRPr="001C21BC" w14:paraId="17F64551" w14:textId="77777777" w:rsidTr="00333C1D">
        <w:trPr>
          <w:trHeight w:val="352"/>
        </w:trPr>
        <w:tc>
          <w:tcPr>
            <w:tcW w:w="1230" w:type="dxa"/>
            <w:shd w:val="clear" w:color="auto" w:fill="70AD47" w:themeFill="accent6"/>
          </w:tcPr>
          <w:p w14:paraId="1E8F3D9C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94" w:type="dxa"/>
            <w:gridSpan w:val="5"/>
            <w:shd w:val="clear" w:color="auto" w:fill="70AD47" w:themeFill="accent6"/>
          </w:tcPr>
          <w:p w14:paraId="783B5E6A" w14:textId="77777777" w:rsidR="00093FCD" w:rsidRPr="001C21BC" w:rsidRDefault="00093FCD" w:rsidP="00EA2443">
            <w:pPr>
              <w:jc w:val="center"/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6826" w:type="dxa"/>
            <w:gridSpan w:val="5"/>
            <w:shd w:val="clear" w:color="auto" w:fill="70AD47" w:themeFill="accent6"/>
          </w:tcPr>
          <w:p w14:paraId="18A1F30F" w14:textId="77777777" w:rsidR="00093FCD" w:rsidRPr="001C21BC" w:rsidRDefault="00093FCD" w:rsidP="00EA2443">
            <w:pPr>
              <w:jc w:val="center"/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>Week 2</w:t>
            </w:r>
          </w:p>
        </w:tc>
      </w:tr>
      <w:tr w:rsidR="00093FCD" w:rsidRPr="001C21BC" w14:paraId="2F54F511" w14:textId="77777777" w:rsidTr="00333C1D">
        <w:trPr>
          <w:trHeight w:val="481"/>
        </w:trPr>
        <w:tc>
          <w:tcPr>
            <w:tcW w:w="1230" w:type="dxa"/>
            <w:shd w:val="clear" w:color="auto" w:fill="FFF2CC" w:themeFill="accent4" w:themeFillTint="33"/>
          </w:tcPr>
          <w:p w14:paraId="5DCDF71C" w14:textId="2F174BEE" w:rsidR="00093FCD" w:rsidRPr="001C21BC" w:rsidRDefault="00333C1D" w:rsidP="00EA24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Year </w:t>
            </w:r>
          </w:p>
        </w:tc>
        <w:tc>
          <w:tcPr>
            <w:tcW w:w="1317" w:type="dxa"/>
            <w:shd w:val="clear" w:color="auto" w:fill="FBE4D5" w:themeFill="accent2" w:themeFillTint="33"/>
          </w:tcPr>
          <w:p w14:paraId="418DE056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 xml:space="preserve">Monday </w:t>
            </w:r>
          </w:p>
        </w:tc>
        <w:tc>
          <w:tcPr>
            <w:tcW w:w="1349" w:type="dxa"/>
            <w:shd w:val="clear" w:color="auto" w:fill="FBE4D5" w:themeFill="accent2" w:themeFillTint="33"/>
          </w:tcPr>
          <w:p w14:paraId="7AE4240C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 xml:space="preserve">Tuesday </w:t>
            </w:r>
          </w:p>
        </w:tc>
        <w:tc>
          <w:tcPr>
            <w:tcW w:w="1430" w:type="dxa"/>
            <w:shd w:val="clear" w:color="auto" w:fill="FBE4D5" w:themeFill="accent2" w:themeFillTint="33"/>
          </w:tcPr>
          <w:p w14:paraId="1D47D447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 xml:space="preserve">Wednesday </w:t>
            </w:r>
          </w:p>
        </w:tc>
        <w:tc>
          <w:tcPr>
            <w:tcW w:w="1349" w:type="dxa"/>
            <w:shd w:val="clear" w:color="auto" w:fill="FBE4D5" w:themeFill="accent2" w:themeFillTint="33"/>
          </w:tcPr>
          <w:p w14:paraId="67A75B44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 xml:space="preserve">Thursday </w:t>
            </w:r>
          </w:p>
        </w:tc>
        <w:tc>
          <w:tcPr>
            <w:tcW w:w="1349" w:type="dxa"/>
            <w:shd w:val="clear" w:color="auto" w:fill="FBE4D5" w:themeFill="accent2" w:themeFillTint="33"/>
          </w:tcPr>
          <w:p w14:paraId="1A6537BE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>Friday</w:t>
            </w:r>
          </w:p>
        </w:tc>
        <w:tc>
          <w:tcPr>
            <w:tcW w:w="1349" w:type="dxa"/>
            <w:shd w:val="clear" w:color="auto" w:fill="FBE4D5" w:themeFill="accent2" w:themeFillTint="33"/>
          </w:tcPr>
          <w:p w14:paraId="3818270D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 xml:space="preserve">Monday </w:t>
            </w:r>
          </w:p>
        </w:tc>
        <w:tc>
          <w:tcPr>
            <w:tcW w:w="1291" w:type="dxa"/>
            <w:shd w:val="clear" w:color="auto" w:fill="FBE4D5" w:themeFill="accent2" w:themeFillTint="33"/>
          </w:tcPr>
          <w:p w14:paraId="119EEBF3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 xml:space="preserve">Tuesday </w:t>
            </w:r>
          </w:p>
        </w:tc>
        <w:tc>
          <w:tcPr>
            <w:tcW w:w="1430" w:type="dxa"/>
            <w:shd w:val="clear" w:color="auto" w:fill="FBE4D5" w:themeFill="accent2" w:themeFillTint="33"/>
          </w:tcPr>
          <w:p w14:paraId="18CE9508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 xml:space="preserve">Wednesday </w:t>
            </w:r>
          </w:p>
        </w:tc>
        <w:tc>
          <w:tcPr>
            <w:tcW w:w="1301" w:type="dxa"/>
            <w:shd w:val="clear" w:color="auto" w:fill="FBE4D5" w:themeFill="accent2" w:themeFillTint="33"/>
          </w:tcPr>
          <w:p w14:paraId="48381FE2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 xml:space="preserve">Thursday </w:t>
            </w:r>
          </w:p>
        </w:tc>
        <w:tc>
          <w:tcPr>
            <w:tcW w:w="1455" w:type="dxa"/>
            <w:shd w:val="clear" w:color="auto" w:fill="FBE4D5" w:themeFill="accent2" w:themeFillTint="33"/>
          </w:tcPr>
          <w:p w14:paraId="2C2C01FC" w14:textId="77777777" w:rsidR="00093FCD" w:rsidRPr="001C21BC" w:rsidRDefault="00093FCD" w:rsidP="00EA2443">
            <w:pPr>
              <w:rPr>
                <w:b/>
                <w:bCs/>
                <w:sz w:val="28"/>
                <w:szCs w:val="28"/>
              </w:rPr>
            </w:pPr>
            <w:r w:rsidRPr="001C21BC">
              <w:rPr>
                <w:b/>
                <w:bCs/>
                <w:sz w:val="28"/>
                <w:szCs w:val="28"/>
              </w:rPr>
              <w:t>Friday</w:t>
            </w:r>
          </w:p>
        </w:tc>
      </w:tr>
      <w:tr w:rsidR="00093FCD" w:rsidRPr="001C21BC" w14:paraId="15721BB2" w14:textId="77777777" w:rsidTr="00333C1D">
        <w:trPr>
          <w:trHeight w:val="1216"/>
        </w:trPr>
        <w:tc>
          <w:tcPr>
            <w:tcW w:w="1230" w:type="dxa"/>
            <w:shd w:val="clear" w:color="auto" w:fill="FFF2CC" w:themeFill="accent4" w:themeFillTint="33"/>
          </w:tcPr>
          <w:p w14:paraId="694A62D1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7L</w:t>
            </w:r>
          </w:p>
        </w:tc>
        <w:tc>
          <w:tcPr>
            <w:tcW w:w="1317" w:type="dxa"/>
            <w:shd w:val="clear" w:color="auto" w:fill="FFF2CC" w:themeFill="accent4" w:themeFillTint="33"/>
          </w:tcPr>
          <w:p w14:paraId="65BDDD5E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3FE23923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64B6D352" w14:textId="7A15529C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FFF2CC" w:themeFill="accent4" w:themeFillTint="33"/>
          </w:tcPr>
          <w:p w14:paraId="2D3DA0F3" w14:textId="77777777" w:rsidR="00093FCD" w:rsidRPr="001C21BC" w:rsidRDefault="00093FCD" w:rsidP="00EA2443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64D2A942" w14:textId="7552ECEA" w:rsidR="00093FCD" w:rsidRPr="001C21BC" w:rsidRDefault="00093FCD" w:rsidP="00EA2443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Religious Studies</w:t>
            </w:r>
          </w:p>
        </w:tc>
        <w:tc>
          <w:tcPr>
            <w:tcW w:w="1430" w:type="dxa"/>
            <w:shd w:val="clear" w:color="auto" w:fill="FFF2CC" w:themeFill="accent4" w:themeFillTint="33"/>
          </w:tcPr>
          <w:p w14:paraId="00B44703" w14:textId="3B4F96FA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Comp</w:t>
            </w:r>
            <w:r w:rsidR="00547076" w:rsidRPr="001C21BC">
              <w:rPr>
                <w:b/>
                <w:bCs/>
                <w:color w:val="000000" w:themeColor="text1"/>
                <w:sz w:val="28"/>
                <w:szCs w:val="28"/>
              </w:rPr>
              <w:t>uter</w:t>
            </w: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1F14DF23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  <w:p w14:paraId="0B3665D1" w14:textId="2412035E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FFF2CC" w:themeFill="accent4" w:themeFillTint="33"/>
          </w:tcPr>
          <w:p w14:paraId="40ECB654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00B7D26C" w14:textId="73548C29" w:rsidR="00601AA7" w:rsidRPr="001C21BC" w:rsidRDefault="00093FCD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7S Tech </w:t>
            </w:r>
          </w:p>
          <w:p w14:paraId="3392C827" w14:textId="4C78249C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FFF2CC" w:themeFill="accent4" w:themeFillTint="33"/>
          </w:tcPr>
          <w:p w14:paraId="48FBB98D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Music </w:t>
            </w:r>
          </w:p>
          <w:p w14:paraId="22076700" w14:textId="6D61E370" w:rsidR="00EE1F55" w:rsidRPr="001C21BC" w:rsidRDefault="00EE1F55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FFF2CC" w:themeFill="accent4" w:themeFillTint="33"/>
          </w:tcPr>
          <w:p w14:paraId="11072081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59769C80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6ABA9975" w14:textId="0D91FA22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91" w:type="dxa"/>
            <w:shd w:val="clear" w:color="auto" w:fill="FFF2CC" w:themeFill="accent4" w:themeFillTint="33"/>
          </w:tcPr>
          <w:p w14:paraId="139DFD44" w14:textId="02A2DCA7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</w:tc>
        <w:tc>
          <w:tcPr>
            <w:tcW w:w="1430" w:type="dxa"/>
            <w:shd w:val="clear" w:color="auto" w:fill="FFF2CC" w:themeFill="accent4" w:themeFillTint="33"/>
          </w:tcPr>
          <w:p w14:paraId="2F09D26D" w14:textId="5F1DF1A6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</w:tc>
        <w:tc>
          <w:tcPr>
            <w:tcW w:w="1301" w:type="dxa"/>
            <w:shd w:val="clear" w:color="auto" w:fill="FFF2CC" w:themeFill="accent4" w:themeFillTint="33"/>
          </w:tcPr>
          <w:p w14:paraId="108C4A34" w14:textId="77777777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26DA6655" w14:textId="343599EF" w:rsidR="001E6A4A" w:rsidRPr="001C21BC" w:rsidRDefault="001E6A4A" w:rsidP="009C6B9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FFF2CC" w:themeFill="accent4" w:themeFillTint="33"/>
          </w:tcPr>
          <w:p w14:paraId="23949057" w14:textId="4CE12B9C" w:rsidR="00EE1F55" w:rsidRPr="001C21BC" w:rsidRDefault="00EE1F55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commentRangeStart w:id="0"/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  <w:r w:rsidR="001E6A4A" w:rsidRPr="001C21BC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 Tech </w:t>
            </w:r>
            <w:commentRangeEnd w:id="0"/>
            <w:r w:rsidR="00601AA7" w:rsidRPr="001C21BC">
              <w:rPr>
                <w:rStyle w:val="CommentReference"/>
                <w:b/>
                <w:bCs/>
                <w:color w:val="000000" w:themeColor="text1"/>
                <w:sz w:val="28"/>
                <w:szCs w:val="28"/>
              </w:rPr>
              <w:commentReference w:id="0"/>
            </w:r>
          </w:p>
        </w:tc>
      </w:tr>
      <w:tr w:rsidR="00093FCD" w:rsidRPr="001C21BC" w14:paraId="5F24B186" w14:textId="77777777" w:rsidTr="00333C1D">
        <w:trPr>
          <w:trHeight w:val="1149"/>
        </w:trPr>
        <w:tc>
          <w:tcPr>
            <w:tcW w:w="1230" w:type="dxa"/>
            <w:shd w:val="clear" w:color="auto" w:fill="BDD6EE" w:themeFill="accent1" w:themeFillTint="66"/>
          </w:tcPr>
          <w:p w14:paraId="559D3715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7M</w:t>
            </w:r>
          </w:p>
        </w:tc>
        <w:tc>
          <w:tcPr>
            <w:tcW w:w="1317" w:type="dxa"/>
            <w:shd w:val="clear" w:color="auto" w:fill="BDD6EE" w:themeFill="accent1" w:themeFillTint="66"/>
          </w:tcPr>
          <w:p w14:paraId="3846B9DE" w14:textId="41A16660" w:rsidR="004420D4" w:rsidRPr="001C21BC" w:rsidRDefault="004420D4" w:rsidP="004420D4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  <w:p w14:paraId="59ED3FDC" w14:textId="77777777" w:rsidR="00727F26" w:rsidRPr="001C21BC" w:rsidRDefault="00727F26" w:rsidP="00727F26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Religious Studies</w:t>
            </w:r>
          </w:p>
          <w:p w14:paraId="58B87433" w14:textId="3910F0A8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BDD6EE" w:themeFill="accent1" w:themeFillTint="66"/>
          </w:tcPr>
          <w:p w14:paraId="4BDEC135" w14:textId="77777777" w:rsidR="00093FCD" w:rsidRPr="001C21BC" w:rsidRDefault="00093FCD" w:rsidP="00EA2443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</w:tc>
        <w:tc>
          <w:tcPr>
            <w:tcW w:w="1430" w:type="dxa"/>
            <w:shd w:val="clear" w:color="auto" w:fill="BDD6EE" w:themeFill="accent1" w:themeFillTint="66"/>
          </w:tcPr>
          <w:p w14:paraId="0E6A63A7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English </w:t>
            </w:r>
          </w:p>
          <w:p w14:paraId="227DA741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49863B2F" w14:textId="2F978841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BDD6EE" w:themeFill="accent1" w:themeFillTint="66"/>
          </w:tcPr>
          <w:p w14:paraId="75D46A24" w14:textId="77777777" w:rsidR="00601AA7" w:rsidRPr="001C21BC" w:rsidRDefault="00601AA7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70F8EF25" w14:textId="77777777" w:rsidR="00601AA7" w:rsidRPr="001C21BC" w:rsidRDefault="00601AA7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7S Tech </w:t>
            </w:r>
          </w:p>
          <w:p w14:paraId="2D84E762" w14:textId="2C2DD86C" w:rsidR="00093FCD" w:rsidRPr="001C21BC" w:rsidRDefault="00093FCD" w:rsidP="00B6515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BDD6EE" w:themeFill="accent1" w:themeFillTint="66"/>
          </w:tcPr>
          <w:p w14:paraId="5EAD5CFD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Music </w:t>
            </w:r>
          </w:p>
          <w:p w14:paraId="6F5DBA57" w14:textId="77777777" w:rsidR="00EE1F55" w:rsidRPr="001C21BC" w:rsidRDefault="00EE1F55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BDD6EE" w:themeFill="accent1" w:themeFillTint="66"/>
          </w:tcPr>
          <w:p w14:paraId="579E1314" w14:textId="77777777" w:rsidR="00093FC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Geography </w:t>
            </w:r>
          </w:p>
          <w:p w14:paraId="79C28387" w14:textId="18FB5940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91" w:type="dxa"/>
            <w:shd w:val="clear" w:color="auto" w:fill="BDD6EE" w:themeFill="accent1" w:themeFillTint="66"/>
          </w:tcPr>
          <w:p w14:paraId="034C442B" w14:textId="58EEC517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Computer </w:t>
            </w:r>
          </w:p>
          <w:p w14:paraId="363CCFD9" w14:textId="4732CF6C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</w:tc>
        <w:tc>
          <w:tcPr>
            <w:tcW w:w="1430" w:type="dxa"/>
            <w:shd w:val="clear" w:color="auto" w:fill="BDD6EE" w:themeFill="accent1" w:themeFillTint="66"/>
          </w:tcPr>
          <w:p w14:paraId="5CC0C14D" w14:textId="77777777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55FE90C5" w14:textId="7D9BBAFF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01" w:type="dxa"/>
            <w:shd w:val="clear" w:color="auto" w:fill="BDD6EE" w:themeFill="accent1" w:themeFillTint="66"/>
          </w:tcPr>
          <w:p w14:paraId="05FB0673" w14:textId="77777777" w:rsidR="00093FCD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French </w:t>
            </w:r>
          </w:p>
          <w:p w14:paraId="7AE4ED88" w14:textId="66821511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2204C6B6" w14:textId="5A61C52B" w:rsidR="00253BBE" w:rsidRPr="001C21BC" w:rsidRDefault="00253BBE" w:rsidP="009C6B9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BDD6EE" w:themeFill="accent1" w:themeFillTint="66"/>
          </w:tcPr>
          <w:p w14:paraId="2C47F23C" w14:textId="3D9C218B" w:rsidR="00EE1F55" w:rsidRPr="001C21BC" w:rsidRDefault="00601AA7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7B Tech </w:t>
            </w:r>
          </w:p>
        </w:tc>
      </w:tr>
      <w:tr w:rsidR="00093FCD" w:rsidRPr="001C21BC" w14:paraId="250252D5" w14:textId="77777777" w:rsidTr="00333C1D">
        <w:trPr>
          <w:trHeight w:val="1216"/>
        </w:trPr>
        <w:tc>
          <w:tcPr>
            <w:tcW w:w="1230" w:type="dxa"/>
            <w:shd w:val="clear" w:color="auto" w:fill="D5DCE4" w:themeFill="text2" w:themeFillTint="33"/>
          </w:tcPr>
          <w:p w14:paraId="1DBB57B2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7N</w:t>
            </w:r>
          </w:p>
        </w:tc>
        <w:tc>
          <w:tcPr>
            <w:tcW w:w="1317" w:type="dxa"/>
            <w:shd w:val="clear" w:color="auto" w:fill="D5DCE4" w:themeFill="text2" w:themeFillTint="33"/>
          </w:tcPr>
          <w:p w14:paraId="227EBC06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  <w:p w14:paraId="72FFFFF4" w14:textId="690C01DF" w:rsidR="00093FCD" w:rsidRPr="001C21BC" w:rsidRDefault="00CD6AFE" w:rsidP="00EA2443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Religious Studie</w:t>
            </w:r>
            <w:r w:rsidR="00601AA7" w:rsidRPr="001C21B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1349" w:type="dxa"/>
            <w:shd w:val="clear" w:color="auto" w:fill="D5DCE4" w:themeFill="text2" w:themeFillTint="33"/>
          </w:tcPr>
          <w:p w14:paraId="6030157A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46731943" w14:textId="3CA72CC4" w:rsidR="00093FCD" w:rsidRPr="001C21BC" w:rsidRDefault="00093FCD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D5DCE4" w:themeFill="text2" w:themeFillTint="33"/>
          </w:tcPr>
          <w:p w14:paraId="489CFDE6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24401E5D" w14:textId="77777777" w:rsidR="00727F26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Drama </w:t>
            </w:r>
          </w:p>
          <w:p w14:paraId="3C9BC646" w14:textId="00064BBD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D5DCE4" w:themeFill="text2" w:themeFillTint="33"/>
          </w:tcPr>
          <w:p w14:paraId="3A1AE3B2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207F1018" w14:textId="6FD6C5CF" w:rsidR="00093FCD" w:rsidRPr="001C21BC" w:rsidRDefault="00601AA7" w:rsidP="00B6515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7S Tech</w:t>
            </w:r>
          </w:p>
        </w:tc>
        <w:tc>
          <w:tcPr>
            <w:tcW w:w="1349" w:type="dxa"/>
            <w:shd w:val="clear" w:color="auto" w:fill="D5DCE4" w:themeFill="text2" w:themeFillTint="33"/>
          </w:tcPr>
          <w:p w14:paraId="3C686DAA" w14:textId="648334A8" w:rsidR="00601AA7" w:rsidRPr="001C21BC" w:rsidRDefault="00093FCD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French </w:t>
            </w:r>
          </w:p>
        </w:tc>
        <w:tc>
          <w:tcPr>
            <w:tcW w:w="1349" w:type="dxa"/>
            <w:shd w:val="clear" w:color="auto" w:fill="D5DCE4" w:themeFill="text2" w:themeFillTint="33"/>
          </w:tcPr>
          <w:p w14:paraId="498424F4" w14:textId="5B0BE0F1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Computer </w:t>
            </w:r>
          </w:p>
          <w:p w14:paraId="0D43EFE6" w14:textId="0C943C4C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91" w:type="dxa"/>
            <w:shd w:val="clear" w:color="auto" w:fill="D5DCE4" w:themeFill="text2" w:themeFillTint="33"/>
          </w:tcPr>
          <w:p w14:paraId="53E0FB42" w14:textId="77777777" w:rsidR="00093FC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  <w:p w14:paraId="342E179A" w14:textId="77777777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0256F591" w14:textId="07CDD5C6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D5DCE4" w:themeFill="text2" w:themeFillTint="33"/>
          </w:tcPr>
          <w:p w14:paraId="7BDE605F" w14:textId="29DD7C7A" w:rsidR="00093FCD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7F8C1E32" w14:textId="77777777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5D177931" w14:textId="7E8EBA55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01" w:type="dxa"/>
            <w:shd w:val="clear" w:color="auto" w:fill="D5DCE4" w:themeFill="text2" w:themeFillTint="33"/>
          </w:tcPr>
          <w:p w14:paraId="14F8D20D" w14:textId="4946E576" w:rsidR="00093FCD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68912B83" w14:textId="448F51EE" w:rsidR="00253BBE" w:rsidRPr="001C21BC" w:rsidRDefault="00253BBE" w:rsidP="009C6B9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D5DCE4" w:themeFill="text2" w:themeFillTint="33"/>
          </w:tcPr>
          <w:p w14:paraId="243F21D9" w14:textId="6F305D42" w:rsidR="00EE1F55" w:rsidRPr="001C21BC" w:rsidRDefault="009C6B98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7B Tech </w:t>
            </w:r>
          </w:p>
        </w:tc>
      </w:tr>
      <w:tr w:rsidR="00093FCD" w:rsidRPr="001C21BC" w14:paraId="7EF353E8" w14:textId="77777777" w:rsidTr="00333C1D">
        <w:trPr>
          <w:trHeight w:val="1216"/>
        </w:trPr>
        <w:tc>
          <w:tcPr>
            <w:tcW w:w="1230" w:type="dxa"/>
            <w:shd w:val="clear" w:color="auto" w:fill="F7CAAC" w:themeFill="accent2" w:themeFillTint="66"/>
          </w:tcPr>
          <w:p w14:paraId="6530766A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bookmarkStart w:id="1" w:name="_GoBack" w:colFirst="0" w:colLast="10"/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7P</w:t>
            </w:r>
          </w:p>
        </w:tc>
        <w:tc>
          <w:tcPr>
            <w:tcW w:w="1317" w:type="dxa"/>
            <w:shd w:val="clear" w:color="auto" w:fill="F7CAAC" w:themeFill="accent2" w:themeFillTint="66"/>
          </w:tcPr>
          <w:p w14:paraId="77A24C47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History</w:t>
            </w:r>
          </w:p>
        </w:tc>
        <w:tc>
          <w:tcPr>
            <w:tcW w:w="1349" w:type="dxa"/>
            <w:shd w:val="clear" w:color="auto" w:fill="F7CAAC" w:themeFill="accent2" w:themeFillTint="66"/>
          </w:tcPr>
          <w:p w14:paraId="67EB4DD9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  <w:p w14:paraId="49166D7A" w14:textId="77777777" w:rsidR="00093FCD" w:rsidRPr="001C21BC" w:rsidRDefault="00093FCD" w:rsidP="00EA2443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  <w:t>Music</w:t>
            </w:r>
          </w:p>
          <w:p w14:paraId="4A9E7CF7" w14:textId="77777777" w:rsidR="00093FCD" w:rsidRPr="001C21BC" w:rsidRDefault="00093FCD" w:rsidP="00601AA7">
            <w:pPr>
              <w:rPr>
                <w:rFonts w:cstheme="minorHAns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7CAAC" w:themeFill="accent2" w:themeFillTint="66"/>
          </w:tcPr>
          <w:p w14:paraId="3D2CE67F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  <w:p w14:paraId="72A50323" w14:textId="77777777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Religious Studies</w:t>
            </w:r>
          </w:p>
          <w:p w14:paraId="3F763ED7" w14:textId="188801CD" w:rsidR="00093FCD" w:rsidRPr="001C21BC" w:rsidRDefault="00093FC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F7CAAC" w:themeFill="accent2" w:themeFillTint="66"/>
          </w:tcPr>
          <w:p w14:paraId="3F3C47A4" w14:textId="77777777" w:rsidR="00601AA7" w:rsidRPr="001C21BC" w:rsidRDefault="00601AA7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365591F3" w14:textId="06954383" w:rsidR="00F120D9" w:rsidRPr="001C21BC" w:rsidRDefault="00601AA7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7S Tech</w:t>
            </w:r>
          </w:p>
        </w:tc>
        <w:tc>
          <w:tcPr>
            <w:tcW w:w="1349" w:type="dxa"/>
            <w:shd w:val="clear" w:color="auto" w:fill="F7CAAC" w:themeFill="accent2" w:themeFillTint="66"/>
          </w:tcPr>
          <w:p w14:paraId="23F035BA" w14:textId="5149D877" w:rsidR="00D12A7D" w:rsidRPr="001C21BC" w:rsidRDefault="00D12A7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Drama</w:t>
            </w:r>
          </w:p>
          <w:p w14:paraId="0BCCFAEF" w14:textId="22FD1B68" w:rsidR="00DD6D59" w:rsidRPr="001C21BC" w:rsidRDefault="00DD6D59" w:rsidP="00601AA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49" w:type="dxa"/>
            <w:shd w:val="clear" w:color="auto" w:fill="F7CAAC" w:themeFill="accent2" w:themeFillTint="66"/>
          </w:tcPr>
          <w:p w14:paraId="4EF5C5F9" w14:textId="77777777" w:rsidR="00B661ED" w:rsidRPr="001C21BC" w:rsidRDefault="00B661ED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Geography</w:t>
            </w:r>
          </w:p>
          <w:p w14:paraId="06840A33" w14:textId="1287FAE8" w:rsidR="00727F26" w:rsidRPr="001C21BC" w:rsidRDefault="00727F26" w:rsidP="00727F26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 xml:space="preserve">Computer </w:t>
            </w:r>
          </w:p>
          <w:p w14:paraId="51C36CA1" w14:textId="5053F2E1" w:rsidR="00727F26" w:rsidRPr="001C21BC" w:rsidRDefault="00727F26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91" w:type="dxa"/>
            <w:shd w:val="clear" w:color="auto" w:fill="F7CAAC" w:themeFill="accent2" w:themeFillTint="66"/>
          </w:tcPr>
          <w:p w14:paraId="512B331B" w14:textId="2566064A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Maths</w:t>
            </w:r>
          </w:p>
        </w:tc>
        <w:tc>
          <w:tcPr>
            <w:tcW w:w="1430" w:type="dxa"/>
            <w:shd w:val="clear" w:color="auto" w:fill="F7CAAC" w:themeFill="accent2" w:themeFillTint="66"/>
          </w:tcPr>
          <w:p w14:paraId="147F6015" w14:textId="77777777" w:rsidR="00093FCD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French</w:t>
            </w:r>
          </w:p>
          <w:p w14:paraId="01546BC1" w14:textId="39AF4A6F" w:rsidR="00253BBE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1301" w:type="dxa"/>
            <w:shd w:val="clear" w:color="auto" w:fill="F7CAAC" w:themeFill="accent2" w:themeFillTint="66"/>
          </w:tcPr>
          <w:p w14:paraId="60EFF66F" w14:textId="77777777" w:rsidR="00093FCD" w:rsidRPr="001C21BC" w:rsidRDefault="00253BBE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Science</w:t>
            </w:r>
          </w:p>
          <w:p w14:paraId="1EB66F88" w14:textId="1C173EEF" w:rsidR="00253BBE" w:rsidRPr="001C21BC" w:rsidRDefault="00253BBE" w:rsidP="009C6B9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F7CAAC" w:themeFill="accent2" w:themeFillTint="66"/>
          </w:tcPr>
          <w:p w14:paraId="57E17286" w14:textId="36AA301C" w:rsidR="00EE1F55" w:rsidRPr="001C21BC" w:rsidRDefault="00601AA7" w:rsidP="00EA2443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C21BC">
              <w:rPr>
                <w:b/>
                <w:bCs/>
                <w:color w:val="000000" w:themeColor="text1"/>
                <w:sz w:val="28"/>
                <w:szCs w:val="28"/>
              </w:rPr>
              <w:t>7B Tech</w:t>
            </w:r>
          </w:p>
        </w:tc>
      </w:tr>
    </w:tbl>
    <w:bookmarkEnd w:id="1"/>
    <w:p w14:paraId="44C467F5" w14:textId="77777777" w:rsidR="00297F5D" w:rsidRPr="001C21BC" w:rsidRDefault="00297F5D">
      <w:pPr>
        <w:rPr>
          <w:sz w:val="28"/>
          <w:szCs w:val="28"/>
        </w:rPr>
      </w:pPr>
      <w:r w:rsidRPr="001C21BC">
        <w:rPr>
          <w:b/>
          <w:bCs/>
          <w:sz w:val="28"/>
          <w:szCs w:val="28"/>
        </w:rPr>
        <w:br/>
      </w:r>
      <w:r w:rsidRPr="001C21BC">
        <w:rPr>
          <w:sz w:val="28"/>
          <w:szCs w:val="28"/>
        </w:rPr>
        <w:br/>
      </w:r>
    </w:p>
    <w:p w14:paraId="483CB2CF" w14:textId="546D64EC" w:rsidR="00B23905" w:rsidRDefault="00B23905" w:rsidP="004B6C37"/>
    <w:sectPr w:rsidR="00B23905" w:rsidSect="00297F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MEERUN, Parvez (NORTH MIDDLESEX UNIVERSITY HOSPITAL NHS TRUST)" w:date="2024-02-05T22:50:00Z" w:initials="PA">
    <w:p w14:paraId="73D5D843" w14:textId="6DD673C7" w:rsidR="00601AA7" w:rsidRDefault="00601AA7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3D5D84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6A7799F" w16cex:dateUtc="2024-02-05T22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3D5D843" w16cid:durableId="76A7799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MEERUN, Parvez (NORTH MIDDLESEX UNIVERSITY HOSPITAL NHS TRUST)">
    <w15:presenceInfo w15:providerId="AD" w15:userId="S::parvez.ameerun@nhs.net::9196774c-3987-41f4-9c5b-c8de254cdd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F5D"/>
    <w:rsid w:val="00006558"/>
    <w:rsid w:val="000278D4"/>
    <w:rsid w:val="00093FCD"/>
    <w:rsid w:val="00132F67"/>
    <w:rsid w:val="001C21BC"/>
    <w:rsid w:val="001E6A4A"/>
    <w:rsid w:val="00220580"/>
    <w:rsid w:val="00253BBE"/>
    <w:rsid w:val="002540D0"/>
    <w:rsid w:val="00297F5D"/>
    <w:rsid w:val="002E5AD3"/>
    <w:rsid w:val="002E5D84"/>
    <w:rsid w:val="00333C1D"/>
    <w:rsid w:val="00334492"/>
    <w:rsid w:val="00396E62"/>
    <w:rsid w:val="004420D4"/>
    <w:rsid w:val="00471221"/>
    <w:rsid w:val="00494582"/>
    <w:rsid w:val="004B6C37"/>
    <w:rsid w:val="00547076"/>
    <w:rsid w:val="00601AA7"/>
    <w:rsid w:val="006D54D9"/>
    <w:rsid w:val="00727F26"/>
    <w:rsid w:val="00740747"/>
    <w:rsid w:val="0081636B"/>
    <w:rsid w:val="00921333"/>
    <w:rsid w:val="0099013C"/>
    <w:rsid w:val="009A71D6"/>
    <w:rsid w:val="009C63DD"/>
    <w:rsid w:val="009C6B98"/>
    <w:rsid w:val="00A85373"/>
    <w:rsid w:val="00AF6A08"/>
    <w:rsid w:val="00B23905"/>
    <w:rsid w:val="00B6515C"/>
    <w:rsid w:val="00B661ED"/>
    <w:rsid w:val="00B669C7"/>
    <w:rsid w:val="00C74F1C"/>
    <w:rsid w:val="00CB233B"/>
    <w:rsid w:val="00CD6AFE"/>
    <w:rsid w:val="00D12A7D"/>
    <w:rsid w:val="00DB27F2"/>
    <w:rsid w:val="00DC0764"/>
    <w:rsid w:val="00DD6D59"/>
    <w:rsid w:val="00DF4693"/>
    <w:rsid w:val="00E054E3"/>
    <w:rsid w:val="00EA2443"/>
    <w:rsid w:val="00EE1F55"/>
    <w:rsid w:val="00F120D9"/>
    <w:rsid w:val="00F8486B"/>
    <w:rsid w:val="00F9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E3524"/>
  <w15:chartTrackingRefBased/>
  <w15:docId w15:val="{CB0FF1ED-D49A-444D-B6D7-27756307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01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1A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1A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1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1A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C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10" Type="http://schemas.microsoft.com/office/2016/09/relationships/commentsIds" Target="commentsIds.xml"/><Relationship Id="rId4" Type="http://schemas.openxmlformats.org/officeDocument/2006/relationships/comments" Target="comment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F9867A99</Template>
  <TotalTime>14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STagaully</dc:creator>
  <cp:keywords/>
  <dc:description/>
  <cp:lastModifiedBy>STagaully</cp:lastModifiedBy>
  <cp:revision>8</cp:revision>
  <dcterms:created xsi:type="dcterms:W3CDTF">2024-02-05T22:57:00Z</dcterms:created>
  <dcterms:modified xsi:type="dcterms:W3CDTF">2024-02-06T09:29:00Z</dcterms:modified>
</cp:coreProperties>
</file>