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331"/>
        <w:tblW w:w="14850" w:type="dxa"/>
        <w:tblLook w:val="04A0" w:firstRow="1" w:lastRow="0" w:firstColumn="1" w:lastColumn="0" w:noHBand="0" w:noVBand="1"/>
      </w:tblPr>
      <w:tblGrid>
        <w:gridCol w:w="968"/>
        <w:gridCol w:w="1260"/>
        <w:gridCol w:w="1278"/>
        <w:gridCol w:w="1585"/>
        <w:gridCol w:w="1490"/>
        <w:gridCol w:w="1236"/>
        <w:gridCol w:w="1278"/>
        <w:gridCol w:w="1381"/>
        <w:gridCol w:w="1585"/>
        <w:gridCol w:w="1490"/>
        <w:gridCol w:w="1299"/>
      </w:tblGrid>
      <w:tr w:rsidR="00093FCD" w14:paraId="17F64551" w14:textId="77777777" w:rsidTr="00E85B46">
        <w:trPr>
          <w:trHeight w:val="352"/>
        </w:trPr>
        <w:tc>
          <w:tcPr>
            <w:tcW w:w="970" w:type="dxa"/>
            <w:shd w:val="clear" w:color="auto" w:fill="92D050"/>
          </w:tcPr>
          <w:p w14:paraId="1E8F3D9C" w14:textId="77777777" w:rsidR="00093FCD" w:rsidRPr="001716D2" w:rsidRDefault="00093FCD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849" w:type="dxa"/>
            <w:gridSpan w:val="5"/>
            <w:shd w:val="clear" w:color="auto" w:fill="92D050"/>
          </w:tcPr>
          <w:p w14:paraId="783B5E6A" w14:textId="77777777" w:rsidR="00093FCD" w:rsidRPr="001716D2" w:rsidRDefault="00093FCD" w:rsidP="00B661ED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Week 1</w:t>
            </w:r>
          </w:p>
        </w:tc>
        <w:tc>
          <w:tcPr>
            <w:tcW w:w="7031" w:type="dxa"/>
            <w:gridSpan w:val="5"/>
            <w:shd w:val="clear" w:color="auto" w:fill="92D050"/>
          </w:tcPr>
          <w:p w14:paraId="18A1F30F" w14:textId="77777777" w:rsidR="00093FCD" w:rsidRPr="001716D2" w:rsidRDefault="00093FCD" w:rsidP="00B661ED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Week 2</w:t>
            </w:r>
          </w:p>
        </w:tc>
      </w:tr>
      <w:tr w:rsidR="00093FCD" w14:paraId="2F54F511" w14:textId="77777777" w:rsidTr="00E85B46">
        <w:trPr>
          <w:trHeight w:val="481"/>
        </w:trPr>
        <w:tc>
          <w:tcPr>
            <w:tcW w:w="970" w:type="dxa"/>
            <w:shd w:val="clear" w:color="auto" w:fill="FBE4D5" w:themeFill="accent2" w:themeFillTint="33"/>
          </w:tcPr>
          <w:p w14:paraId="5DCDF71C" w14:textId="0C8A6DE3" w:rsidR="00093FCD" w:rsidRPr="001716D2" w:rsidRDefault="00E85B46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Year </w:t>
            </w:r>
          </w:p>
        </w:tc>
        <w:tc>
          <w:tcPr>
            <w:tcW w:w="1261" w:type="dxa"/>
            <w:shd w:val="clear" w:color="auto" w:fill="FBE4D5" w:themeFill="accent2" w:themeFillTint="33"/>
          </w:tcPr>
          <w:p w14:paraId="418DE056" w14:textId="77777777" w:rsidR="00093FCD" w:rsidRPr="001716D2" w:rsidRDefault="00093FCD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Monday </w:t>
            </w:r>
          </w:p>
        </w:tc>
        <w:tc>
          <w:tcPr>
            <w:tcW w:w="1279" w:type="dxa"/>
            <w:shd w:val="clear" w:color="auto" w:fill="FBE4D5" w:themeFill="accent2" w:themeFillTint="33"/>
          </w:tcPr>
          <w:p w14:paraId="7AE4240C" w14:textId="77777777" w:rsidR="00093FCD" w:rsidRPr="001716D2" w:rsidRDefault="00093FCD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Tuesday </w:t>
            </w:r>
          </w:p>
        </w:tc>
        <w:tc>
          <w:tcPr>
            <w:tcW w:w="1584" w:type="dxa"/>
            <w:shd w:val="clear" w:color="auto" w:fill="FBE4D5" w:themeFill="accent2" w:themeFillTint="33"/>
          </w:tcPr>
          <w:p w14:paraId="1D47D447" w14:textId="77777777" w:rsidR="00093FCD" w:rsidRPr="001716D2" w:rsidRDefault="00093FCD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Wednesday </w:t>
            </w:r>
          </w:p>
        </w:tc>
        <w:tc>
          <w:tcPr>
            <w:tcW w:w="1487" w:type="dxa"/>
            <w:shd w:val="clear" w:color="auto" w:fill="FBE4D5" w:themeFill="accent2" w:themeFillTint="33"/>
          </w:tcPr>
          <w:p w14:paraId="67A75B44" w14:textId="77777777" w:rsidR="00093FCD" w:rsidRPr="001716D2" w:rsidRDefault="00093FCD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Thursday </w:t>
            </w:r>
          </w:p>
        </w:tc>
        <w:tc>
          <w:tcPr>
            <w:tcW w:w="1238" w:type="dxa"/>
            <w:shd w:val="clear" w:color="auto" w:fill="FBE4D5" w:themeFill="accent2" w:themeFillTint="33"/>
          </w:tcPr>
          <w:p w14:paraId="1A6537BE" w14:textId="77777777" w:rsidR="00093FCD" w:rsidRPr="001716D2" w:rsidRDefault="00093FCD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Friday</w:t>
            </w:r>
          </w:p>
        </w:tc>
        <w:tc>
          <w:tcPr>
            <w:tcW w:w="1279" w:type="dxa"/>
            <w:shd w:val="clear" w:color="auto" w:fill="FBE4D5" w:themeFill="accent2" w:themeFillTint="33"/>
          </w:tcPr>
          <w:p w14:paraId="3818270D" w14:textId="77777777" w:rsidR="00093FCD" w:rsidRPr="001716D2" w:rsidRDefault="00093FCD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Monday </w:t>
            </w:r>
          </w:p>
        </w:tc>
        <w:tc>
          <w:tcPr>
            <w:tcW w:w="1380" w:type="dxa"/>
            <w:shd w:val="clear" w:color="auto" w:fill="FBE4D5" w:themeFill="accent2" w:themeFillTint="33"/>
          </w:tcPr>
          <w:p w14:paraId="119EEBF3" w14:textId="77777777" w:rsidR="00093FCD" w:rsidRPr="001716D2" w:rsidRDefault="00093FCD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Tuesday </w:t>
            </w:r>
          </w:p>
        </w:tc>
        <w:tc>
          <w:tcPr>
            <w:tcW w:w="1584" w:type="dxa"/>
            <w:shd w:val="clear" w:color="auto" w:fill="FBE4D5" w:themeFill="accent2" w:themeFillTint="33"/>
          </w:tcPr>
          <w:p w14:paraId="18CE9508" w14:textId="77777777" w:rsidR="00093FCD" w:rsidRPr="001716D2" w:rsidRDefault="00093FCD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Wednesday </w:t>
            </w:r>
          </w:p>
        </w:tc>
        <w:tc>
          <w:tcPr>
            <w:tcW w:w="1487" w:type="dxa"/>
            <w:shd w:val="clear" w:color="auto" w:fill="FBE4D5" w:themeFill="accent2" w:themeFillTint="33"/>
          </w:tcPr>
          <w:p w14:paraId="48381FE2" w14:textId="77777777" w:rsidR="00093FCD" w:rsidRPr="001716D2" w:rsidRDefault="00093FCD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Thursday </w:t>
            </w:r>
          </w:p>
        </w:tc>
        <w:tc>
          <w:tcPr>
            <w:tcW w:w="1301" w:type="dxa"/>
            <w:shd w:val="clear" w:color="auto" w:fill="FBE4D5" w:themeFill="accent2" w:themeFillTint="33"/>
          </w:tcPr>
          <w:p w14:paraId="2C2C01FC" w14:textId="77777777" w:rsidR="00093FCD" w:rsidRPr="001716D2" w:rsidRDefault="00093FCD" w:rsidP="00B661E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Friday</w:t>
            </w:r>
          </w:p>
        </w:tc>
      </w:tr>
      <w:tr w:rsidR="00235904" w14:paraId="15721BB2" w14:textId="77777777" w:rsidTr="00E85B46">
        <w:trPr>
          <w:trHeight w:val="1216"/>
        </w:trPr>
        <w:tc>
          <w:tcPr>
            <w:tcW w:w="970" w:type="dxa"/>
            <w:shd w:val="clear" w:color="auto" w:fill="FFF2CC" w:themeFill="accent4" w:themeFillTint="33"/>
          </w:tcPr>
          <w:p w14:paraId="694A62D1" w14:textId="37CD01B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9L</w:t>
            </w:r>
          </w:p>
        </w:tc>
        <w:tc>
          <w:tcPr>
            <w:tcW w:w="1261" w:type="dxa"/>
            <w:shd w:val="clear" w:color="auto" w:fill="FFF2CC" w:themeFill="accent4" w:themeFillTint="33"/>
          </w:tcPr>
          <w:p w14:paraId="312E2C1F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0E1673B0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RE</w:t>
            </w:r>
          </w:p>
          <w:p w14:paraId="64B6D352" w14:textId="405A437D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shd w:val="clear" w:color="auto" w:fill="FFF2CC" w:themeFill="accent4" w:themeFillTint="33"/>
          </w:tcPr>
          <w:p w14:paraId="38E2515A" w14:textId="31D2BAF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9 Tech </w:t>
            </w:r>
          </w:p>
          <w:p w14:paraId="64D2A942" w14:textId="658EFA36" w:rsidR="00235904" w:rsidRPr="001716D2" w:rsidRDefault="00235904" w:rsidP="00235904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584" w:type="dxa"/>
            <w:shd w:val="clear" w:color="auto" w:fill="FFF2CC" w:themeFill="accent4" w:themeFillTint="33"/>
          </w:tcPr>
          <w:p w14:paraId="27D29B4A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269CA73B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Drama</w:t>
            </w:r>
          </w:p>
          <w:p w14:paraId="0B3665D1" w14:textId="735534C9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87" w:type="dxa"/>
            <w:shd w:val="clear" w:color="auto" w:fill="FFF2CC" w:themeFill="accent4" w:themeFillTint="33"/>
          </w:tcPr>
          <w:p w14:paraId="73812BC6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  <w:p w14:paraId="3392C827" w14:textId="26D705FF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38" w:type="dxa"/>
            <w:shd w:val="clear" w:color="auto" w:fill="FFF2CC" w:themeFill="accent4" w:themeFillTint="33"/>
          </w:tcPr>
          <w:p w14:paraId="516D4673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22076700" w14:textId="220DCE99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shd w:val="clear" w:color="auto" w:fill="FFF2CC" w:themeFill="accent4" w:themeFillTint="33"/>
          </w:tcPr>
          <w:p w14:paraId="1013D49C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Maths </w:t>
            </w:r>
          </w:p>
          <w:p w14:paraId="6ABA9975" w14:textId="06BB7796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FFF2CC" w:themeFill="accent4" w:themeFillTint="33"/>
          </w:tcPr>
          <w:p w14:paraId="7841107F" w14:textId="69BC261C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Computer </w:t>
            </w:r>
          </w:p>
          <w:p w14:paraId="139DFD44" w14:textId="60E76B3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4" w:type="dxa"/>
            <w:shd w:val="clear" w:color="auto" w:fill="FFF2CC" w:themeFill="accent4" w:themeFillTint="33"/>
          </w:tcPr>
          <w:p w14:paraId="797DEBCC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2F09D26D" w14:textId="662385B1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Music</w:t>
            </w:r>
          </w:p>
        </w:tc>
        <w:tc>
          <w:tcPr>
            <w:tcW w:w="1487" w:type="dxa"/>
            <w:shd w:val="clear" w:color="auto" w:fill="FFF2CC" w:themeFill="accent4" w:themeFillTint="33"/>
          </w:tcPr>
          <w:p w14:paraId="26DA6655" w14:textId="1BB7D099" w:rsidR="00253F9C" w:rsidRPr="001716D2" w:rsidRDefault="00253F9C" w:rsidP="00253F9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History</w:t>
            </w:r>
          </w:p>
        </w:tc>
        <w:tc>
          <w:tcPr>
            <w:tcW w:w="1301" w:type="dxa"/>
            <w:shd w:val="clear" w:color="auto" w:fill="FFF2CC" w:themeFill="accent4" w:themeFillTint="33"/>
          </w:tcPr>
          <w:p w14:paraId="77C0C459" w14:textId="77777777" w:rsidR="00235904" w:rsidRPr="001716D2" w:rsidRDefault="00253F9C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380D6475" w14:textId="77777777" w:rsidR="00253F9C" w:rsidRPr="001716D2" w:rsidRDefault="00253F9C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French</w:t>
            </w:r>
          </w:p>
          <w:p w14:paraId="23949057" w14:textId="2908FFE3" w:rsidR="00253F9C" w:rsidRPr="001716D2" w:rsidRDefault="00253F9C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235904" w14:paraId="5F24B186" w14:textId="77777777" w:rsidTr="00E85B46">
        <w:trPr>
          <w:trHeight w:val="1149"/>
        </w:trPr>
        <w:tc>
          <w:tcPr>
            <w:tcW w:w="970" w:type="dxa"/>
            <w:shd w:val="clear" w:color="auto" w:fill="BDD6EE" w:themeFill="accent1" w:themeFillTint="66"/>
          </w:tcPr>
          <w:p w14:paraId="559D3715" w14:textId="5D6C5FF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9M</w:t>
            </w:r>
          </w:p>
        </w:tc>
        <w:tc>
          <w:tcPr>
            <w:tcW w:w="1261" w:type="dxa"/>
            <w:shd w:val="clear" w:color="auto" w:fill="BDD6EE" w:themeFill="accent1" w:themeFillTint="66"/>
          </w:tcPr>
          <w:p w14:paraId="58E10FE0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58B87433" w14:textId="594D7850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shd w:val="clear" w:color="auto" w:fill="BDD6EE" w:themeFill="accent1" w:themeFillTint="66"/>
          </w:tcPr>
          <w:p w14:paraId="2D680539" w14:textId="77777777" w:rsidR="001716D2" w:rsidRPr="001716D2" w:rsidRDefault="001716D2" w:rsidP="001716D2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9 Tech </w:t>
            </w:r>
          </w:p>
          <w:p w14:paraId="4BDEC135" w14:textId="63CC3DB4" w:rsidR="00235904" w:rsidRPr="001716D2" w:rsidRDefault="00235904" w:rsidP="00235904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4" w:type="dxa"/>
            <w:shd w:val="clear" w:color="auto" w:fill="BDD6EE" w:themeFill="accent1" w:themeFillTint="66"/>
          </w:tcPr>
          <w:p w14:paraId="568C62CB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3D46FE99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  <w:p w14:paraId="49863B2F" w14:textId="0C0D6E88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87" w:type="dxa"/>
            <w:shd w:val="clear" w:color="auto" w:fill="BDD6EE" w:themeFill="accent1" w:themeFillTint="66"/>
          </w:tcPr>
          <w:p w14:paraId="2D84E762" w14:textId="583E6BD2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RE</w:t>
            </w:r>
          </w:p>
        </w:tc>
        <w:tc>
          <w:tcPr>
            <w:tcW w:w="1238" w:type="dxa"/>
            <w:shd w:val="clear" w:color="auto" w:fill="BDD6EE" w:themeFill="accent1" w:themeFillTint="66"/>
          </w:tcPr>
          <w:p w14:paraId="445BECFB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6EAB38A6" w14:textId="20A2AEA1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Music</w:t>
            </w:r>
          </w:p>
          <w:p w14:paraId="6F5DBA57" w14:textId="7A56063C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shd w:val="clear" w:color="auto" w:fill="BDD6EE" w:themeFill="accent1" w:themeFillTint="66"/>
          </w:tcPr>
          <w:p w14:paraId="66ACC1A2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Maths </w:t>
            </w:r>
          </w:p>
          <w:p w14:paraId="79C28387" w14:textId="513A19CA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BDD6EE" w:themeFill="accent1" w:themeFillTint="66"/>
          </w:tcPr>
          <w:p w14:paraId="1C715E6C" w14:textId="00FC6D71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Drama</w:t>
            </w:r>
          </w:p>
          <w:p w14:paraId="363CCFD9" w14:textId="3CFC4D19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4" w:type="dxa"/>
            <w:shd w:val="clear" w:color="auto" w:fill="BDD6EE" w:themeFill="accent1" w:themeFillTint="66"/>
          </w:tcPr>
          <w:p w14:paraId="79DC3F68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55FE90C5" w14:textId="36269572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87" w:type="dxa"/>
            <w:shd w:val="clear" w:color="auto" w:fill="BDD6EE" w:themeFill="accent1" w:themeFillTint="66"/>
          </w:tcPr>
          <w:p w14:paraId="2204C6B6" w14:textId="29C390DC" w:rsidR="00253F9C" w:rsidRPr="001716D2" w:rsidRDefault="00253F9C" w:rsidP="00253F9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History</w:t>
            </w:r>
          </w:p>
        </w:tc>
        <w:tc>
          <w:tcPr>
            <w:tcW w:w="1301" w:type="dxa"/>
            <w:shd w:val="clear" w:color="auto" w:fill="BDD6EE" w:themeFill="accent1" w:themeFillTint="66"/>
          </w:tcPr>
          <w:p w14:paraId="5C6F430B" w14:textId="77777777" w:rsidR="00235904" w:rsidRPr="001716D2" w:rsidRDefault="00253F9C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7E1FB794" w14:textId="77777777" w:rsidR="00253F9C" w:rsidRPr="001716D2" w:rsidRDefault="00253F9C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French</w:t>
            </w:r>
          </w:p>
          <w:p w14:paraId="2C47F23C" w14:textId="013FF655" w:rsidR="00253F9C" w:rsidRPr="001716D2" w:rsidRDefault="00253F9C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235904" w14:paraId="250252D5" w14:textId="77777777" w:rsidTr="00E85B46">
        <w:trPr>
          <w:trHeight w:val="1216"/>
        </w:trPr>
        <w:tc>
          <w:tcPr>
            <w:tcW w:w="970" w:type="dxa"/>
            <w:shd w:val="clear" w:color="auto" w:fill="DEEAF6" w:themeFill="accent1" w:themeFillTint="33"/>
          </w:tcPr>
          <w:p w14:paraId="1DBB57B2" w14:textId="23E24933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9N</w:t>
            </w:r>
          </w:p>
        </w:tc>
        <w:tc>
          <w:tcPr>
            <w:tcW w:w="1261" w:type="dxa"/>
            <w:shd w:val="clear" w:color="auto" w:fill="DEEAF6" w:themeFill="accent1" w:themeFillTint="33"/>
          </w:tcPr>
          <w:p w14:paraId="2C967C1D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72FFFFF4" w14:textId="0DD9CC09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shd w:val="clear" w:color="auto" w:fill="DEEAF6" w:themeFill="accent1" w:themeFillTint="33"/>
          </w:tcPr>
          <w:p w14:paraId="0A721502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RE</w:t>
            </w:r>
          </w:p>
          <w:p w14:paraId="49B7C914" w14:textId="77777777" w:rsidR="001716D2" w:rsidRPr="001716D2" w:rsidRDefault="001716D2" w:rsidP="001716D2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9 Tech </w:t>
            </w:r>
          </w:p>
          <w:p w14:paraId="46731943" w14:textId="0A9D259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4" w:type="dxa"/>
            <w:shd w:val="clear" w:color="auto" w:fill="DEEAF6" w:themeFill="accent1" w:themeFillTint="33"/>
          </w:tcPr>
          <w:p w14:paraId="5D0DCF43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3C9BC646" w14:textId="77752EBD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87" w:type="dxa"/>
            <w:shd w:val="clear" w:color="auto" w:fill="DEEAF6" w:themeFill="accent1" w:themeFillTint="33"/>
          </w:tcPr>
          <w:p w14:paraId="4F4BACC7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French</w:t>
            </w:r>
          </w:p>
          <w:p w14:paraId="207F1018" w14:textId="44B0B2FF" w:rsidR="00235904" w:rsidRPr="001716D2" w:rsidRDefault="00235904" w:rsidP="00274D22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Computer </w:t>
            </w:r>
          </w:p>
        </w:tc>
        <w:tc>
          <w:tcPr>
            <w:tcW w:w="1238" w:type="dxa"/>
            <w:shd w:val="clear" w:color="auto" w:fill="DEEAF6" w:themeFill="accent1" w:themeFillTint="33"/>
          </w:tcPr>
          <w:p w14:paraId="70CA3836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2D8EA9BA" w14:textId="655BB92E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Drama</w:t>
            </w:r>
          </w:p>
          <w:p w14:paraId="3C686DAA" w14:textId="6A272204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shd w:val="clear" w:color="auto" w:fill="DEEAF6" w:themeFill="accent1" w:themeFillTint="33"/>
          </w:tcPr>
          <w:p w14:paraId="265E491B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Maths </w:t>
            </w:r>
          </w:p>
          <w:p w14:paraId="0D43EFE6" w14:textId="0C785E8A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DEEAF6" w:themeFill="accent1" w:themeFillTint="33"/>
          </w:tcPr>
          <w:p w14:paraId="4F456B1B" w14:textId="30A6761C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History</w:t>
            </w:r>
          </w:p>
          <w:p w14:paraId="0256F591" w14:textId="00CF78ED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4" w:type="dxa"/>
            <w:shd w:val="clear" w:color="auto" w:fill="DEEAF6" w:themeFill="accent1" w:themeFillTint="33"/>
          </w:tcPr>
          <w:p w14:paraId="3E90445B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5D177931" w14:textId="325ED6B1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87" w:type="dxa"/>
            <w:shd w:val="clear" w:color="auto" w:fill="DEEAF6" w:themeFill="accent1" w:themeFillTint="33"/>
          </w:tcPr>
          <w:p w14:paraId="68912B83" w14:textId="4993764D" w:rsidR="00253F9C" w:rsidRPr="001716D2" w:rsidRDefault="00253F9C" w:rsidP="00253F9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</w:tc>
        <w:tc>
          <w:tcPr>
            <w:tcW w:w="1301" w:type="dxa"/>
            <w:shd w:val="clear" w:color="auto" w:fill="DEEAF6" w:themeFill="accent1" w:themeFillTint="33"/>
          </w:tcPr>
          <w:p w14:paraId="1D5BDF05" w14:textId="77777777" w:rsidR="00235904" w:rsidRPr="001716D2" w:rsidRDefault="00253F9C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243F21D9" w14:textId="056B288B" w:rsidR="00253F9C" w:rsidRPr="001716D2" w:rsidRDefault="00253F9C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Music</w:t>
            </w:r>
          </w:p>
        </w:tc>
      </w:tr>
      <w:tr w:rsidR="00235904" w14:paraId="7EF353E8" w14:textId="77777777" w:rsidTr="00E85B46">
        <w:trPr>
          <w:trHeight w:val="1216"/>
        </w:trPr>
        <w:tc>
          <w:tcPr>
            <w:tcW w:w="970" w:type="dxa"/>
            <w:shd w:val="clear" w:color="auto" w:fill="FBE4D5" w:themeFill="accent2" w:themeFillTint="33"/>
          </w:tcPr>
          <w:p w14:paraId="6530766A" w14:textId="171BAD0A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bookmarkStart w:id="0" w:name="_GoBack" w:colFirst="0" w:colLast="10"/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9P</w:t>
            </w:r>
          </w:p>
        </w:tc>
        <w:tc>
          <w:tcPr>
            <w:tcW w:w="1261" w:type="dxa"/>
            <w:shd w:val="clear" w:color="auto" w:fill="FBE4D5" w:themeFill="accent2" w:themeFillTint="33"/>
          </w:tcPr>
          <w:p w14:paraId="06B3B789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77A24C47" w14:textId="1EE5286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shd w:val="clear" w:color="auto" w:fill="FBE4D5" w:themeFill="accent2" w:themeFillTint="33"/>
          </w:tcPr>
          <w:p w14:paraId="32D2C5FB" w14:textId="77777777" w:rsidR="00235904" w:rsidRPr="001716D2" w:rsidRDefault="00235904" w:rsidP="00235904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Drama</w:t>
            </w:r>
          </w:p>
          <w:p w14:paraId="50F9EC25" w14:textId="77777777" w:rsidR="001716D2" w:rsidRPr="001716D2" w:rsidRDefault="001716D2" w:rsidP="001716D2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9 Tech </w:t>
            </w:r>
          </w:p>
          <w:p w14:paraId="4A9E7CF7" w14:textId="2AA9D916" w:rsidR="00235904" w:rsidRPr="001716D2" w:rsidRDefault="00235904" w:rsidP="00235904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4" w:type="dxa"/>
            <w:shd w:val="clear" w:color="auto" w:fill="FBE4D5" w:themeFill="accent2" w:themeFillTint="33"/>
          </w:tcPr>
          <w:p w14:paraId="662CAF34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3F763ED7" w14:textId="584BAC8A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87" w:type="dxa"/>
            <w:shd w:val="clear" w:color="auto" w:fill="FBE4D5" w:themeFill="accent2" w:themeFillTint="33"/>
          </w:tcPr>
          <w:p w14:paraId="365591F3" w14:textId="239F65FB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RE</w:t>
            </w:r>
          </w:p>
        </w:tc>
        <w:tc>
          <w:tcPr>
            <w:tcW w:w="1238" w:type="dxa"/>
            <w:shd w:val="clear" w:color="auto" w:fill="FBE4D5" w:themeFill="accent2" w:themeFillTint="33"/>
          </w:tcPr>
          <w:p w14:paraId="0C738D84" w14:textId="0F701A5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0BCCFAEF" w14:textId="7A50E544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shd w:val="clear" w:color="auto" w:fill="FBE4D5" w:themeFill="accent2" w:themeFillTint="33"/>
          </w:tcPr>
          <w:p w14:paraId="22CC0FA8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Maths </w:t>
            </w:r>
          </w:p>
          <w:p w14:paraId="51C36CA1" w14:textId="7E09C4EA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FBE4D5" w:themeFill="accent2" w:themeFillTint="33"/>
          </w:tcPr>
          <w:p w14:paraId="73C2A44D" w14:textId="6BE53344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Music</w:t>
            </w:r>
          </w:p>
          <w:p w14:paraId="512B331B" w14:textId="196620EC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84" w:type="dxa"/>
            <w:shd w:val="clear" w:color="auto" w:fill="FBE4D5" w:themeFill="accent2" w:themeFillTint="33"/>
          </w:tcPr>
          <w:p w14:paraId="6F5EF111" w14:textId="77777777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01546BC1" w14:textId="0B536569" w:rsidR="00235904" w:rsidRPr="001716D2" w:rsidRDefault="00235904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87" w:type="dxa"/>
            <w:shd w:val="clear" w:color="auto" w:fill="FBE4D5" w:themeFill="accent2" w:themeFillTint="33"/>
          </w:tcPr>
          <w:p w14:paraId="6F6F4462" w14:textId="77777777" w:rsidR="00253F9C" w:rsidRPr="001716D2" w:rsidRDefault="00253F9C" w:rsidP="00253F9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Geography </w:t>
            </w:r>
          </w:p>
          <w:p w14:paraId="1EB66F88" w14:textId="5439167C" w:rsidR="00253F9C" w:rsidRPr="001716D2" w:rsidRDefault="00253F9C" w:rsidP="00253F9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French</w:t>
            </w:r>
          </w:p>
        </w:tc>
        <w:tc>
          <w:tcPr>
            <w:tcW w:w="1301" w:type="dxa"/>
            <w:shd w:val="clear" w:color="auto" w:fill="FBE4D5" w:themeFill="accent2" w:themeFillTint="33"/>
          </w:tcPr>
          <w:p w14:paraId="252BBF9B" w14:textId="77777777" w:rsidR="00235904" w:rsidRPr="001716D2" w:rsidRDefault="00253F9C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175FEF6B" w14:textId="398B203C" w:rsidR="00253F9C" w:rsidRPr="001716D2" w:rsidRDefault="00253F9C" w:rsidP="0023590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>History</w:t>
            </w:r>
          </w:p>
          <w:p w14:paraId="57E17286" w14:textId="7B5F1FC9" w:rsidR="00253F9C" w:rsidRPr="001716D2" w:rsidRDefault="00253F9C" w:rsidP="00274D22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716D2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bookmarkEnd w:id="0"/>
    <w:p w14:paraId="44C467F5" w14:textId="77777777" w:rsidR="00297F5D" w:rsidRDefault="00297F5D">
      <w:r>
        <w:br/>
      </w:r>
      <w:r>
        <w:br/>
      </w:r>
    </w:p>
    <w:p w14:paraId="483CB2CF" w14:textId="546D64EC" w:rsidR="00B23905" w:rsidRDefault="00B23905" w:rsidP="004B6C37"/>
    <w:sectPr w:rsidR="00B23905" w:rsidSect="00297F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F5D"/>
    <w:rsid w:val="00006558"/>
    <w:rsid w:val="00011E5E"/>
    <w:rsid w:val="000917E3"/>
    <w:rsid w:val="00093FCD"/>
    <w:rsid w:val="00132F67"/>
    <w:rsid w:val="001716D2"/>
    <w:rsid w:val="0017299F"/>
    <w:rsid w:val="001F486D"/>
    <w:rsid w:val="00226E1D"/>
    <w:rsid w:val="00235904"/>
    <w:rsid w:val="00253BBE"/>
    <w:rsid w:val="00253F9C"/>
    <w:rsid w:val="002540D0"/>
    <w:rsid w:val="00274D22"/>
    <w:rsid w:val="00297F5D"/>
    <w:rsid w:val="002E5AD3"/>
    <w:rsid w:val="002E5D84"/>
    <w:rsid w:val="00385D58"/>
    <w:rsid w:val="003B29D4"/>
    <w:rsid w:val="003E25EA"/>
    <w:rsid w:val="004B6C37"/>
    <w:rsid w:val="004C5EE7"/>
    <w:rsid w:val="00502D9B"/>
    <w:rsid w:val="005C7B9F"/>
    <w:rsid w:val="00643B3B"/>
    <w:rsid w:val="00764C1D"/>
    <w:rsid w:val="007F7792"/>
    <w:rsid w:val="0081636B"/>
    <w:rsid w:val="00933B40"/>
    <w:rsid w:val="009466D9"/>
    <w:rsid w:val="009C63DD"/>
    <w:rsid w:val="00A85373"/>
    <w:rsid w:val="00B009EE"/>
    <w:rsid w:val="00B23905"/>
    <w:rsid w:val="00B661ED"/>
    <w:rsid w:val="00BB14F1"/>
    <w:rsid w:val="00BC6DA7"/>
    <w:rsid w:val="00BF1684"/>
    <w:rsid w:val="00D02DAE"/>
    <w:rsid w:val="00DD6D59"/>
    <w:rsid w:val="00DF5FD1"/>
    <w:rsid w:val="00E85B46"/>
    <w:rsid w:val="00EE1F55"/>
    <w:rsid w:val="00F0052F"/>
    <w:rsid w:val="00F96DC0"/>
    <w:rsid w:val="00FD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E3524"/>
  <w15:chartTrackingRefBased/>
  <w15:docId w15:val="{CB0FF1ED-D49A-444D-B6D7-27756307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F9867A99</Template>
  <TotalTime>7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STagaully</dc:creator>
  <cp:keywords/>
  <dc:description/>
  <cp:lastModifiedBy>STagaully</cp:lastModifiedBy>
  <cp:revision>3</cp:revision>
  <dcterms:created xsi:type="dcterms:W3CDTF">2024-02-05T23:15:00Z</dcterms:created>
  <dcterms:modified xsi:type="dcterms:W3CDTF">2024-02-06T09:33:00Z</dcterms:modified>
</cp:coreProperties>
</file>